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C1D03" w14:textId="77777777" w:rsidR="0000553B" w:rsidRPr="00515929" w:rsidRDefault="00A94D0B" w:rsidP="008020E5">
      <w:pPr>
        <w:jc w:val="center"/>
      </w:pPr>
      <w:r w:rsidRPr="00515929">
        <w:t>RESOLUT</w:t>
      </w:r>
      <w:r w:rsidR="0000553B" w:rsidRPr="00515929">
        <w:t>I</w:t>
      </w:r>
      <w:r w:rsidRPr="00515929">
        <w:t>O</w:t>
      </w:r>
      <w:r w:rsidR="0000553B" w:rsidRPr="00515929">
        <w:t>N THE CITY COUNCIL OF THE CITY OF SAN LEANDRO</w:t>
      </w:r>
    </w:p>
    <w:p w14:paraId="71D1BB54" w14:textId="77777777" w:rsidR="0000553B" w:rsidRPr="00515929" w:rsidRDefault="0000553B" w:rsidP="008020E5">
      <w:pPr>
        <w:jc w:val="center"/>
      </w:pPr>
    </w:p>
    <w:p w14:paraId="160C6B0C" w14:textId="7266B822" w:rsidR="0045125D" w:rsidRPr="00515929" w:rsidRDefault="003A1BFA" w:rsidP="0045125D">
      <w:pPr>
        <w:jc w:val="center"/>
        <w:rPr>
          <w:b/>
        </w:rPr>
      </w:pPr>
      <w:r w:rsidRPr="00515929">
        <w:rPr>
          <w:b/>
        </w:rPr>
        <w:t xml:space="preserve">RESOLUTION NO. </w:t>
      </w:r>
      <w:r w:rsidR="00012BE3" w:rsidRPr="00515929">
        <w:rPr>
          <w:b/>
        </w:rPr>
        <w:t>2021-</w:t>
      </w:r>
      <w:r w:rsidR="00A16489" w:rsidRPr="00515929">
        <w:rPr>
          <w:b/>
        </w:rPr>
        <w:t>00</w:t>
      </w:r>
      <w:r w:rsidR="00F32E57" w:rsidRPr="00515929">
        <w:rPr>
          <w:b/>
        </w:rPr>
        <w:t>3</w:t>
      </w:r>
      <w:r w:rsidR="00A16489" w:rsidRPr="00515929">
        <w:rPr>
          <w:b/>
        </w:rPr>
        <w:t xml:space="preserve"> </w:t>
      </w:r>
      <w:r w:rsidR="00F32E57" w:rsidRPr="00515929">
        <w:rPr>
          <w:b/>
        </w:rPr>
        <w:t>S</w:t>
      </w:r>
      <w:r w:rsidR="00A16489" w:rsidRPr="00515929">
        <w:rPr>
          <w:b/>
        </w:rPr>
        <w:t>A</w:t>
      </w:r>
    </w:p>
    <w:p w14:paraId="757363A1" w14:textId="77777777" w:rsidR="00B6323A" w:rsidRPr="00515929" w:rsidRDefault="00B6323A" w:rsidP="006B7635">
      <w:pPr>
        <w:pStyle w:val="NoSpacing"/>
        <w:rPr>
          <w:rFonts w:ascii="Times New Roman" w:hAnsi="Times New Roman" w:cs="Times New Roman"/>
          <w:sz w:val="24"/>
          <w:szCs w:val="24"/>
        </w:rPr>
      </w:pPr>
    </w:p>
    <w:p w14:paraId="1DFE648A" w14:textId="23C43D2C" w:rsidR="00A16489" w:rsidRPr="00515929" w:rsidRDefault="00515929" w:rsidP="00B5559E">
      <w:pPr>
        <w:widowControl w:val="0"/>
        <w:autoSpaceDE w:val="0"/>
        <w:autoSpaceDN w:val="0"/>
        <w:adjustRightInd w:val="0"/>
        <w:ind w:firstLine="720"/>
        <w:jc w:val="center"/>
        <w:rPr>
          <w:b/>
          <w:caps/>
          <w:color w:val="000000"/>
        </w:rPr>
      </w:pPr>
      <w:r w:rsidRPr="00515929">
        <w:rPr>
          <w:b/>
          <w:caps/>
          <w:color w:val="000000"/>
        </w:rPr>
        <w:t>RESOLUTION of the City of San Leandro City Council  Adopting the Biennial Budget of the Successor Agency to the Redevelopment Agency of the City of San Leandro for Fiscal Years July 1, 2021 to June 30, 2022 and July 1, 2022 to June 30, 2023 and Making a Determination Pursuant to California Health and Safety Code Section 33334.3</w:t>
      </w:r>
    </w:p>
    <w:p w14:paraId="3A6B8CBD" w14:textId="77777777" w:rsidR="00515929" w:rsidRPr="00515929" w:rsidRDefault="00515929" w:rsidP="00B5559E">
      <w:pPr>
        <w:widowControl w:val="0"/>
        <w:autoSpaceDE w:val="0"/>
        <w:autoSpaceDN w:val="0"/>
        <w:adjustRightInd w:val="0"/>
        <w:ind w:firstLine="720"/>
        <w:jc w:val="center"/>
      </w:pPr>
    </w:p>
    <w:p w14:paraId="4F46151B" w14:textId="684036EB" w:rsidR="00515929" w:rsidRPr="00515929" w:rsidRDefault="00515929" w:rsidP="00515929">
      <w:pPr>
        <w:autoSpaceDE w:val="0"/>
        <w:autoSpaceDN w:val="0"/>
        <w:adjustRightInd w:val="0"/>
        <w:ind w:firstLine="720"/>
      </w:pPr>
      <w:r w:rsidRPr="00515929">
        <w:rPr>
          <w:b/>
        </w:rPr>
        <w:t>WHEREAS</w:t>
      </w:r>
      <w:r w:rsidRPr="00515929">
        <w:t>, the Successor Agency to the Redevelopment Agency of the City of San Leandro must annually adopt a budget that establishes spending limits by appropriating authorized expenditures for the upcoming fiscal years; and</w:t>
      </w:r>
    </w:p>
    <w:p w14:paraId="4EA47C4F" w14:textId="77777777" w:rsidR="00515929" w:rsidRPr="00515929" w:rsidRDefault="00515929" w:rsidP="00515929">
      <w:pPr>
        <w:autoSpaceDE w:val="0"/>
        <w:autoSpaceDN w:val="0"/>
        <w:adjustRightInd w:val="0"/>
        <w:ind w:firstLine="720"/>
      </w:pPr>
    </w:p>
    <w:p w14:paraId="1741B1D4" w14:textId="77777777" w:rsidR="00515929" w:rsidRPr="00515929" w:rsidRDefault="00515929" w:rsidP="00515929">
      <w:pPr>
        <w:autoSpaceDE w:val="0"/>
        <w:autoSpaceDN w:val="0"/>
        <w:adjustRightInd w:val="0"/>
        <w:ind w:firstLine="720"/>
      </w:pPr>
      <w:r w:rsidRPr="00515929">
        <w:rPr>
          <w:b/>
        </w:rPr>
        <w:t>WHEREAS</w:t>
      </w:r>
      <w:r w:rsidRPr="00515929">
        <w:t xml:space="preserve">, it is the intent of the Agency that the </w:t>
      </w:r>
      <w:proofErr w:type="gramStart"/>
      <w:r w:rsidRPr="00515929">
        <w:t>Low and Moderate Income</w:t>
      </w:r>
      <w:proofErr w:type="gramEnd"/>
      <w:r w:rsidRPr="00515929">
        <w:t xml:space="preserve"> Housing Fund be used to the maximum extent possible to defray the costs of production, improvement, and preservation of low and moderate income housing; and</w:t>
      </w:r>
    </w:p>
    <w:p w14:paraId="4E4FBE4C" w14:textId="77777777" w:rsidR="00515929" w:rsidRPr="00515929" w:rsidRDefault="00515929" w:rsidP="00515929">
      <w:pPr>
        <w:autoSpaceDE w:val="0"/>
        <w:autoSpaceDN w:val="0"/>
        <w:adjustRightInd w:val="0"/>
        <w:ind w:firstLine="720"/>
      </w:pPr>
    </w:p>
    <w:p w14:paraId="644450DC" w14:textId="77777777" w:rsidR="00515929" w:rsidRPr="00515929" w:rsidRDefault="00515929" w:rsidP="00515929">
      <w:pPr>
        <w:autoSpaceDE w:val="0"/>
        <w:autoSpaceDN w:val="0"/>
        <w:adjustRightInd w:val="0"/>
        <w:ind w:firstLine="720"/>
      </w:pPr>
      <w:r w:rsidRPr="00515929">
        <w:rPr>
          <w:b/>
        </w:rPr>
        <w:t>WHEREAS</w:t>
      </w:r>
      <w:r w:rsidRPr="00515929">
        <w:t>, pursuant to California Health and Safety Code Section 33334.3, the funds shall be appropriated for administrative activities associated with the Successor Agency and repayment of the Recognized Obligation Payment Schedules (ROPS).</w:t>
      </w:r>
    </w:p>
    <w:p w14:paraId="2BDEED4D" w14:textId="77777777" w:rsidR="00515929" w:rsidRPr="00515929" w:rsidRDefault="00515929" w:rsidP="00515929">
      <w:pPr>
        <w:autoSpaceDE w:val="0"/>
        <w:autoSpaceDN w:val="0"/>
        <w:adjustRightInd w:val="0"/>
        <w:ind w:firstLine="720"/>
      </w:pPr>
    </w:p>
    <w:p w14:paraId="22427399" w14:textId="77777777" w:rsidR="00515929" w:rsidRPr="00515929" w:rsidRDefault="00515929" w:rsidP="00515929">
      <w:pPr>
        <w:autoSpaceDE w:val="0"/>
        <w:autoSpaceDN w:val="0"/>
        <w:adjustRightInd w:val="0"/>
        <w:ind w:firstLine="720"/>
      </w:pPr>
      <w:r w:rsidRPr="00515929">
        <w:rPr>
          <w:b/>
        </w:rPr>
        <w:t>NOW</w:t>
      </w:r>
      <w:r w:rsidRPr="00515929">
        <w:t xml:space="preserve"> </w:t>
      </w:r>
      <w:r w:rsidRPr="00515929">
        <w:rPr>
          <w:b/>
        </w:rPr>
        <w:t>THEREFORE</w:t>
      </w:r>
      <w:r w:rsidRPr="00515929">
        <w:t xml:space="preserve">, the Successor Agency to the Redevelopment Agency of the City of San Leandro </w:t>
      </w:r>
      <w:r w:rsidRPr="00515929">
        <w:rPr>
          <w:b/>
        </w:rPr>
        <w:t>RESOLVES</w:t>
      </w:r>
      <w:r w:rsidRPr="00515929">
        <w:t xml:space="preserve"> as follows:</w:t>
      </w:r>
    </w:p>
    <w:p w14:paraId="6A597924" w14:textId="77777777" w:rsidR="00515929" w:rsidRPr="00515929" w:rsidRDefault="00515929" w:rsidP="00515929">
      <w:pPr>
        <w:autoSpaceDE w:val="0"/>
        <w:autoSpaceDN w:val="0"/>
        <w:adjustRightInd w:val="0"/>
        <w:ind w:firstLine="720"/>
      </w:pPr>
    </w:p>
    <w:p w14:paraId="05893BA3" w14:textId="090AB915" w:rsidR="00515929" w:rsidRPr="00515929" w:rsidRDefault="00515929" w:rsidP="00515929">
      <w:pPr>
        <w:widowControl w:val="0"/>
        <w:autoSpaceDE w:val="0"/>
        <w:autoSpaceDN w:val="0"/>
        <w:adjustRightInd w:val="0"/>
        <w:ind w:firstLine="720"/>
      </w:pPr>
      <w:r w:rsidRPr="00515929">
        <w:t>That the Successor Agency reviewed the City Manager’s Recommended Budget and thereafter caused a public hearing to be held concerning the Proposed Budget on June 28, 2021;</w:t>
      </w:r>
      <w:r>
        <w:t> </w:t>
      </w:r>
      <w:r w:rsidRPr="00515929">
        <w:t xml:space="preserve">and </w:t>
      </w:r>
    </w:p>
    <w:p w14:paraId="7CC1A2B8" w14:textId="77777777" w:rsidR="00515929" w:rsidRPr="00515929" w:rsidRDefault="00515929" w:rsidP="00515929">
      <w:pPr>
        <w:widowControl w:val="0"/>
        <w:autoSpaceDE w:val="0"/>
        <w:autoSpaceDN w:val="0"/>
        <w:adjustRightInd w:val="0"/>
        <w:ind w:firstLine="720"/>
      </w:pPr>
    </w:p>
    <w:p w14:paraId="2B8C6A20" w14:textId="77777777" w:rsidR="00515929" w:rsidRPr="00515929" w:rsidRDefault="00515929" w:rsidP="00515929">
      <w:pPr>
        <w:widowControl w:val="0"/>
        <w:autoSpaceDE w:val="0"/>
        <w:autoSpaceDN w:val="0"/>
        <w:adjustRightInd w:val="0"/>
        <w:ind w:firstLine="720"/>
        <w:rPr>
          <w:color w:val="000000"/>
        </w:rPr>
      </w:pPr>
      <w:r w:rsidRPr="00515929">
        <w:t>That the Successor Agency hereby finds and determines that the planning and administrative expenses contained in the Successor Agency biennial budget are necessary for administration and repayment of the Recognized Obligation Payment Schedules; and</w:t>
      </w:r>
    </w:p>
    <w:p w14:paraId="44D01C13" w14:textId="77777777" w:rsidR="00515929" w:rsidRPr="00515929" w:rsidRDefault="00515929" w:rsidP="00515929">
      <w:pPr>
        <w:autoSpaceDE w:val="0"/>
        <w:autoSpaceDN w:val="0"/>
        <w:adjustRightInd w:val="0"/>
        <w:ind w:firstLine="720"/>
      </w:pPr>
    </w:p>
    <w:p w14:paraId="7ED1E58E" w14:textId="77777777" w:rsidR="00515929" w:rsidRPr="00515929" w:rsidRDefault="00515929" w:rsidP="00515929">
      <w:pPr>
        <w:autoSpaceDE w:val="0"/>
        <w:autoSpaceDN w:val="0"/>
        <w:adjustRightInd w:val="0"/>
        <w:ind w:firstLine="720"/>
      </w:pPr>
      <w:r w:rsidRPr="00515929">
        <w:t xml:space="preserve">That the 2021-2022 and 2022-2023 City Manager’s Proposed Budget referenced above and in the </w:t>
      </w:r>
      <w:proofErr w:type="gramStart"/>
      <w:r w:rsidRPr="00515929">
        <w:t>staff</w:t>
      </w:r>
      <w:proofErr w:type="gramEnd"/>
      <w:r w:rsidRPr="00515929">
        <w:t xml:space="preserve"> report associated herewith is hereby approved as the biennial budget of the Successor Agency of the City of San Leandro.</w:t>
      </w:r>
    </w:p>
    <w:p w14:paraId="556084ED" w14:textId="77777777" w:rsidR="00515929" w:rsidRPr="00515929" w:rsidRDefault="00515929" w:rsidP="00515929">
      <w:pPr>
        <w:autoSpaceDE w:val="0"/>
        <w:autoSpaceDN w:val="0"/>
        <w:adjustRightInd w:val="0"/>
      </w:pPr>
    </w:p>
    <w:p w14:paraId="00EE8566" w14:textId="521F414F" w:rsidR="008412A2" w:rsidRPr="00515929" w:rsidRDefault="008B742E" w:rsidP="00910231">
      <w:pPr>
        <w:autoSpaceDE w:val="0"/>
        <w:autoSpaceDN w:val="0"/>
        <w:adjustRightInd w:val="0"/>
        <w:ind w:firstLine="720"/>
        <w:rPr>
          <w:color w:val="000000"/>
        </w:rPr>
      </w:pPr>
      <w:r w:rsidRPr="00515929">
        <w:t>I</w:t>
      </w:r>
      <w:r w:rsidR="00513FBD" w:rsidRPr="00515929">
        <w:t>ntro</w:t>
      </w:r>
      <w:r w:rsidR="005E2B33" w:rsidRPr="00515929">
        <w:t xml:space="preserve">duced by </w:t>
      </w:r>
      <w:r w:rsidR="00316718" w:rsidRPr="00515929">
        <w:t>Mayor</w:t>
      </w:r>
      <w:r w:rsidR="00AB58B3" w:rsidRPr="00515929">
        <w:t xml:space="preserve"> </w:t>
      </w:r>
      <w:r w:rsidR="00111E17" w:rsidRPr="00515929">
        <w:t>C</w:t>
      </w:r>
      <w:r w:rsidR="00316718" w:rsidRPr="00515929">
        <w:t>utter</w:t>
      </w:r>
      <w:r w:rsidR="008412A2" w:rsidRPr="00515929">
        <w:t xml:space="preserve"> and passed and ado</w:t>
      </w:r>
      <w:r w:rsidR="006A142B" w:rsidRPr="00515929">
        <w:t>pted thi</w:t>
      </w:r>
      <w:r w:rsidR="00D47D0A" w:rsidRPr="00515929">
        <w:t xml:space="preserve">s </w:t>
      </w:r>
      <w:r w:rsidR="004E58BE" w:rsidRPr="00515929">
        <w:t>2</w:t>
      </w:r>
      <w:r w:rsidR="00316718" w:rsidRPr="00515929">
        <w:t>8</w:t>
      </w:r>
      <w:r w:rsidR="00316718" w:rsidRPr="00515929">
        <w:rPr>
          <w:vertAlign w:val="superscript"/>
        </w:rPr>
        <w:t>th</w:t>
      </w:r>
      <w:r w:rsidR="00316718" w:rsidRPr="00515929">
        <w:t xml:space="preserve"> </w:t>
      </w:r>
      <w:r w:rsidR="00AE7474" w:rsidRPr="00515929">
        <w:t xml:space="preserve">day of </w:t>
      </w:r>
      <w:r w:rsidR="00AB58B3" w:rsidRPr="00515929">
        <w:t>June</w:t>
      </w:r>
      <w:r w:rsidR="0066642F" w:rsidRPr="00515929">
        <w:t xml:space="preserve"> </w:t>
      </w:r>
      <w:r w:rsidR="00CC068B" w:rsidRPr="00515929">
        <w:t>20</w:t>
      </w:r>
      <w:r w:rsidR="000B09AB" w:rsidRPr="00515929">
        <w:t>2</w:t>
      </w:r>
      <w:r w:rsidR="00012BE3" w:rsidRPr="00515929">
        <w:t>1</w:t>
      </w:r>
      <w:r w:rsidR="008412A2" w:rsidRPr="00515929">
        <w:t>, by the following vote:</w:t>
      </w:r>
    </w:p>
    <w:p w14:paraId="59803840" w14:textId="77777777" w:rsidR="005D666F" w:rsidRPr="00515929" w:rsidRDefault="005D666F" w:rsidP="00862F4B">
      <w:pPr>
        <w:ind w:left="1260" w:hanging="1260"/>
        <w:jc w:val="both"/>
      </w:pPr>
    </w:p>
    <w:p w14:paraId="26FAD0CF" w14:textId="77777777" w:rsidR="008412A2" w:rsidRPr="00515929" w:rsidRDefault="008412A2" w:rsidP="00862F4B">
      <w:pPr>
        <w:ind w:left="1260" w:hanging="1260"/>
        <w:jc w:val="both"/>
      </w:pPr>
      <w:r w:rsidRPr="00515929">
        <w:t>Members of the Council:</w:t>
      </w:r>
    </w:p>
    <w:p w14:paraId="7F29672B" w14:textId="77777777" w:rsidR="008412A2" w:rsidRPr="00515929" w:rsidRDefault="008412A2" w:rsidP="00C46FA1">
      <w:pPr>
        <w:ind w:left="1260" w:hanging="1260"/>
      </w:pPr>
    </w:p>
    <w:p w14:paraId="7267D1E2" w14:textId="59DCDA5C" w:rsidR="008412A2" w:rsidRPr="00515929" w:rsidRDefault="005E2B33" w:rsidP="00C46FA1">
      <w:pPr>
        <w:tabs>
          <w:tab w:val="left" w:pos="1260"/>
          <w:tab w:val="right" w:pos="9360"/>
        </w:tabs>
        <w:ind w:left="1260" w:hanging="1260"/>
      </w:pPr>
      <w:r w:rsidRPr="00515929">
        <w:t>AYES:</w:t>
      </w:r>
      <w:r w:rsidRPr="00515929">
        <w:tab/>
        <w:t>Councilmembers</w:t>
      </w:r>
      <w:r w:rsidR="008412A2" w:rsidRPr="00515929">
        <w:t xml:space="preserve"> </w:t>
      </w:r>
      <w:r w:rsidR="00CC068B" w:rsidRPr="00515929">
        <w:t xml:space="preserve">Aguilar, </w:t>
      </w:r>
      <w:r w:rsidR="00012BE3" w:rsidRPr="00515929">
        <w:t xml:space="preserve">Azevedo, </w:t>
      </w:r>
      <w:r w:rsidR="0066642F" w:rsidRPr="00515929">
        <w:t xml:space="preserve">Ballew, </w:t>
      </w:r>
      <w:r w:rsidR="008412A2" w:rsidRPr="00515929">
        <w:t>Cox,</w:t>
      </w:r>
      <w:r w:rsidR="00EC5B5F" w:rsidRPr="00515929">
        <w:t xml:space="preserve"> </w:t>
      </w:r>
      <w:r w:rsidR="001718CF" w:rsidRPr="00515929">
        <w:t xml:space="preserve">Lopez, </w:t>
      </w:r>
      <w:r w:rsidR="0017460D" w:rsidRPr="00515929">
        <w:t xml:space="preserve">Simon, </w:t>
      </w:r>
      <w:r w:rsidR="008E50D7" w:rsidRPr="00515929">
        <w:t>Mayor Cutter</w:t>
      </w:r>
      <w:r w:rsidR="00C46FA1" w:rsidRPr="00515929">
        <w:tab/>
        <w:t>(</w:t>
      </w:r>
      <w:r w:rsidR="0017460D" w:rsidRPr="00515929">
        <w:t>7</w:t>
      </w:r>
      <w:r w:rsidR="008412A2" w:rsidRPr="00515929">
        <w:t>)</w:t>
      </w:r>
    </w:p>
    <w:p w14:paraId="7CC3D5C2" w14:textId="77777777" w:rsidR="00961A24" w:rsidRPr="00515929" w:rsidRDefault="00961A24" w:rsidP="008412A2">
      <w:pPr>
        <w:tabs>
          <w:tab w:val="left" w:pos="1260"/>
          <w:tab w:val="right" w:pos="9360"/>
        </w:tabs>
        <w:ind w:left="1260" w:hanging="1260"/>
      </w:pPr>
    </w:p>
    <w:p w14:paraId="53B03173" w14:textId="4F92C2D4" w:rsidR="008412A2" w:rsidRPr="00515929" w:rsidRDefault="0011577A" w:rsidP="008412A2">
      <w:pPr>
        <w:tabs>
          <w:tab w:val="left" w:pos="1260"/>
          <w:tab w:val="right" w:pos="9360"/>
        </w:tabs>
        <w:ind w:left="1260" w:hanging="1260"/>
      </w:pPr>
      <w:r w:rsidRPr="00515929">
        <w:t>NOES:</w:t>
      </w:r>
      <w:r w:rsidRPr="00515929">
        <w:tab/>
      </w:r>
      <w:r w:rsidR="0017460D" w:rsidRPr="00515929">
        <w:t>None</w:t>
      </w:r>
      <w:r w:rsidR="008412A2" w:rsidRPr="00515929">
        <w:tab/>
        <w:t>(</w:t>
      </w:r>
      <w:r w:rsidR="0017460D" w:rsidRPr="00515929">
        <w:t>0</w:t>
      </w:r>
      <w:r w:rsidR="008412A2" w:rsidRPr="00515929">
        <w:t>)</w:t>
      </w:r>
    </w:p>
    <w:p w14:paraId="2F26F47A" w14:textId="77777777" w:rsidR="00961A24" w:rsidRPr="00515929" w:rsidRDefault="00961A24" w:rsidP="008412A2">
      <w:pPr>
        <w:tabs>
          <w:tab w:val="left" w:pos="1260"/>
          <w:tab w:val="right" w:pos="9360"/>
        </w:tabs>
        <w:ind w:left="1260" w:hanging="1260"/>
      </w:pPr>
    </w:p>
    <w:p w14:paraId="46B0622E" w14:textId="78578F36" w:rsidR="008412A2" w:rsidRPr="00515929" w:rsidRDefault="001718CF" w:rsidP="008412A2">
      <w:pPr>
        <w:tabs>
          <w:tab w:val="left" w:pos="1260"/>
          <w:tab w:val="right" w:pos="9360"/>
        </w:tabs>
        <w:ind w:left="1260" w:hanging="1260"/>
      </w:pPr>
      <w:r w:rsidRPr="00515929">
        <w:t>ABSENT</w:t>
      </w:r>
      <w:r w:rsidR="008412A2" w:rsidRPr="00515929">
        <w:t>:</w:t>
      </w:r>
      <w:r w:rsidR="008412A2" w:rsidRPr="00515929">
        <w:tab/>
      </w:r>
      <w:r w:rsidR="0066642F" w:rsidRPr="00515929">
        <w:t>None</w:t>
      </w:r>
      <w:r w:rsidR="00C46FA1" w:rsidRPr="00515929">
        <w:tab/>
        <w:t>(</w:t>
      </w:r>
      <w:r w:rsidR="0066642F" w:rsidRPr="00515929">
        <w:t>0</w:t>
      </w:r>
      <w:r w:rsidR="008412A2" w:rsidRPr="00515929">
        <w:t>)</w:t>
      </w:r>
    </w:p>
    <w:p w14:paraId="77B35793" w14:textId="77777777" w:rsidR="005C7B09" w:rsidRPr="00515929" w:rsidRDefault="005C7B09" w:rsidP="0079586C">
      <w:pPr>
        <w:tabs>
          <w:tab w:val="left" w:pos="5040"/>
        </w:tabs>
        <w:suppressAutoHyphens/>
        <w:ind w:left="1260" w:hanging="1260"/>
        <w:jc w:val="both"/>
      </w:pPr>
    </w:p>
    <w:p w14:paraId="36338C94" w14:textId="2EA50B2A" w:rsidR="008412A2" w:rsidRDefault="008412A2" w:rsidP="0079586C">
      <w:pPr>
        <w:tabs>
          <w:tab w:val="left" w:pos="5040"/>
        </w:tabs>
        <w:suppressAutoHyphens/>
        <w:ind w:left="1260" w:hanging="1260"/>
        <w:jc w:val="both"/>
      </w:pPr>
      <w:r w:rsidRPr="00515929">
        <w:t>ATTEST:</w:t>
      </w:r>
      <w:r w:rsidRPr="00515929">
        <w:tab/>
      </w:r>
      <w:r w:rsidRPr="00515929">
        <w:rPr>
          <w:u w:val="single"/>
        </w:rPr>
        <w:tab/>
      </w:r>
    </w:p>
    <w:p w14:paraId="4CABAE94" w14:textId="1D8C8F49" w:rsidR="00D41DEB" w:rsidRPr="00515929" w:rsidRDefault="008412A2" w:rsidP="00901C24">
      <w:pPr>
        <w:tabs>
          <w:tab w:val="left" w:pos="1260"/>
        </w:tabs>
        <w:ind w:left="1260" w:hanging="1260"/>
      </w:pPr>
      <w:r w:rsidRPr="00515929">
        <w:tab/>
      </w:r>
      <w:r w:rsidR="00CC068B" w:rsidRPr="00515929">
        <w:t>Leticia I. Miguel</w:t>
      </w:r>
      <w:r w:rsidRPr="00515929">
        <w:t>, City Clerk</w:t>
      </w:r>
      <w:bookmarkStart w:id="0" w:name="_GoBack"/>
      <w:bookmarkEnd w:id="0"/>
    </w:p>
    <w:sectPr w:rsidR="00D41DEB" w:rsidRPr="00515929" w:rsidSect="00515929">
      <w:footerReference w:type="default" r:id="rId8"/>
      <w:pgSz w:w="12240" w:h="15840" w:code="1"/>
      <w:pgMar w:top="810" w:right="1440" w:bottom="360" w:left="1440" w:header="720" w:footer="1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146EE1" w14:textId="77777777" w:rsidR="00F32E57" w:rsidRDefault="00F32E57">
      <w:r>
        <w:separator/>
      </w:r>
    </w:p>
  </w:endnote>
  <w:endnote w:type="continuationSeparator" w:id="0">
    <w:p w14:paraId="32F99444" w14:textId="77777777" w:rsidR="00F32E57" w:rsidRDefault="00F3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5B215" w14:textId="796DA57E" w:rsidR="00F32E57" w:rsidRDefault="00F32E57" w:rsidP="004C12F6">
    <w:pPr>
      <w:pStyle w:val="Footer"/>
      <w:tabs>
        <w:tab w:val="clear" w:pos="4320"/>
        <w:tab w:val="center" w:pos="4680"/>
      </w:tabs>
    </w:pPr>
    <w:r w:rsidRPr="00A84ED8">
      <w:rPr>
        <w:sz w:val="20"/>
        <w:szCs w:val="20"/>
      </w:rPr>
      <w:t xml:space="preserve">RESOLUTION NO. </w:t>
    </w:r>
    <w:r>
      <w:rPr>
        <w:sz w:val="20"/>
        <w:szCs w:val="20"/>
      </w:rPr>
      <w:t>2021-095</w:t>
    </w:r>
    <w:r>
      <w:tab/>
    </w:r>
    <w:r>
      <w:fldChar w:fldCharType="begin"/>
    </w:r>
    <w:r>
      <w:instrText xml:space="preserve"> PAGE   \* MERGEFORMAT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35EB97" w14:textId="77777777" w:rsidR="00F32E57" w:rsidRDefault="00F32E57">
      <w:r>
        <w:separator/>
      </w:r>
    </w:p>
  </w:footnote>
  <w:footnote w:type="continuationSeparator" w:id="0">
    <w:p w14:paraId="365D65F6" w14:textId="77777777" w:rsidR="00F32E57" w:rsidRDefault="00F32E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2527D"/>
    <w:multiLevelType w:val="hybridMultilevel"/>
    <w:tmpl w:val="6A4C4588"/>
    <w:lvl w:ilvl="0" w:tplc="C64CF1F2">
      <w:numFmt w:val="bullet"/>
      <w:lvlText w:val=""/>
      <w:lvlJc w:val="left"/>
      <w:pPr>
        <w:ind w:left="1800" w:hanging="108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9F4D2A"/>
    <w:multiLevelType w:val="hybridMultilevel"/>
    <w:tmpl w:val="D48EFEDA"/>
    <w:lvl w:ilvl="0" w:tplc="181404F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A144B4"/>
    <w:multiLevelType w:val="hybridMultilevel"/>
    <w:tmpl w:val="CBEC94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C64CDC"/>
    <w:multiLevelType w:val="hybridMultilevel"/>
    <w:tmpl w:val="8ED4EF4C"/>
    <w:lvl w:ilvl="0" w:tplc="93629AF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711188D"/>
    <w:multiLevelType w:val="hybridMultilevel"/>
    <w:tmpl w:val="2AE6F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C6543"/>
    <w:multiLevelType w:val="hybridMultilevel"/>
    <w:tmpl w:val="ACEEC0D6"/>
    <w:lvl w:ilvl="0" w:tplc="B4721AC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26414D"/>
    <w:multiLevelType w:val="hybridMultilevel"/>
    <w:tmpl w:val="B404AA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8102059"/>
    <w:multiLevelType w:val="hybridMultilevel"/>
    <w:tmpl w:val="77AEA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3D62C6"/>
    <w:multiLevelType w:val="hybridMultilevel"/>
    <w:tmpl w:val="37C4AB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D884892"/>
    <w:multiLevelType w:val="hybridMultilevel"/>
    <w:tmpl w:val="9E34E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F70F97"/>
    <w:multiLevelType w:val="hybridMultilevel"/>
    <w:tmpl w:val="5F583034"/>
    <w:lvl w:ilvl="0" w:tplc="5FB4EEBC">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D49315D"/>
    <w:multiLevelType w:val="singleLevel"/>
    <w:tmpl w:val="FDBCA132"/>
    <w:lvl w:ilvl="0">
      <w:start w:val="1"/>
      <w:numFmt w:val="decimal"/>
      <w:lvlText w:val="%1."/>
      <w:legacy w:legacy="1" w:legacySpace="0" w:legacyIndent="360"/>
      <w:lvlJc w:val="left"/>
      <w:rPr>
        <w:rFonts w:ascii="Arial" w:hAnsi="Arial" w:cs="Arial" w:hint="default"/>
      </w:rPr>
    </w:lvl>
  </w:abstractNum>
  <w:abstractNum w:abstractNumId="12" w15:restartNumberingAfterBreak="0">
    <w:nsid w:val="52EB3558"/>
    <w:multiLevelType w:val="hybridMultilevel"/>
    <w:tmpl w:val="C20014D4"/>
    <w:lvl w:ilvl="0" w:tplc="75605DD8">
      <w:start w:val="1"/>
      <w:numFmt w:val="decimal"/>
      <w:lvlText w:val="%1."/>
      <w:lvlJc w:val="left"/>
      <w:pPr>
        <w:ind w:left="1080" w:hanging="360"/>
      </w:pPr>
      <w:rPr>
        <w:rFonts w:ascii="Arial" w:hAnsi="Arial" w:cs="Arial" w:hint="default"/>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59124DA6"/>
    <w:multiLevelType w:val="hybridMultilevel"/>
    <w:tmpl w:val="1CA67F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61E1417B"/>
    <w:multiLevelType w:val="hybridMultilevel"/>
    <w:tmpl w:val="AF90D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6F166E"/>
    <w:multiLevelType w:val="hybridMultilevel"/>
    <w:tmpl w:val="6A12CF0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6F765057"/>
    <w:multiLevelType w:val="hybridMultilevel"/>
    <w:tmpl w:val="78F6F43C"/>
    <w:lvl w:ilvl="0" w:tplc="A03835E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7" w15:restartNumberingAfterBreak="0">
    <w:nsid w:val="70195098"/>
    <w:multiLevelType w:val="hybridMultilevel"/>
    <w:tmpl w:val="D21C0D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AF84E87"/>
    <w:multiLevelType w:val="hybridMultilevel"/>
    <w:tmpl w:val="0D62D694"/>
    <w:lvl w:ilvl="0" w:tplc="98AA524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B9F5F7C"/>
    <w:multiLevelType w:val="singleLevel"/>
    <w:tmpl w:val="A9F2282A"/>
    <w:lvl w:ilvl="0">
      <w:start w:val="1"/>
      <w:numFmt w:val="decimal"/>
      <w:lvlText w:val="%1."/>
      <w:legacy w:legacy="1" w:legacySpace="0" w:legacyIndent="720"/>
      <w:lvlJc w:val="left"/>
      <w:rPr>
        <w:rFonts w:ascii="Times New Roman" w:hAnsi="Times New Roman" w:cs="Times New Roman"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15"/>
  </w:num>
  <w:num w:numId="4">
    <w:abstractNumId w:val="6"/>
  </w:num>
  <w:num w:numId="5">
    <w:abstractNumId w:val="0"/>
  </w:num>
  <w:num w:numId="6">
    <w:abstractNumId w:val="2"/>
  </w:num>
  <w:num w:numId="7">
    <w:abstractNumId w:val="3"/>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4"/>
  </w:num>
  <w:num w:numId="16">
    <w:abstractNumId w:val="1"/>
  </w:num>
  <w:num w:numId="17">
    <w:abstractNumId w:val="7"/>
  </w:num>
  <w:num w:numId="18">
    <w:abstractNumId w:val="14"/>
  </w:num>
  <w:num w:numId="19">
    <w:abstractNumId w:val="5"/>
  </w:num>
  <w:num w:numId="20">
    <w:abstractNumId w:val="11"/>
  </w:num>
  <w:num w:numId="21">
    <w:abstractNumId w:val="9"/>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en-US" w:vendorID="64" w:dllVersion="0" w:nlCheck="1" w:checkStyle="0"/>
  <w:activeWritingStyle w:appName="MSWord" w:lang="en-US"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07AA"/>
    <w:rsid w:val="0000553B"/>
    <w:rsid w:val="000063C4"/>
    <w:rsid w:val="0000718A"/>
    <w:rsid w:val="00012BE3"/>
    <w:rsid w:val="00013D40"/>
    <w:rsid w:val="00015276"/>
    <w:rsid w:val="00020934"/>
    <w:rsid w:val="000238BD"/>
    <w:rsid w:val="00033495"/>
    <w:rsid w:val="00037CA7"/>
    <w:rsid w:val="0004488F"/>
    <w:rsid w:val="00046D5D"/>
    <w:rsid w:val="00057AE4"/>
    <w:rsid w:val="000618BF"/>
    <w:rsid w:val="0006223B"/>
    <w:rsid w:val="00063258"/>
    <w:rsid w:val="00067129"/>
    <w:rsid w:val="00070DCB"/>
    <w:rsid w:val="00075680"/>
    <w:rsid w:val="000819D8"/>
    <w:rsid w:val="000878B7"/>
    <w:rsid w:val="000A190C"/>
    <w:rsid w:val="000A3F8D"/>
    <w:rsid w:val="000B09AB"/>
    <w:rsid w:val="000C3E3B"/>
    <w:rsid w:val="000D570C"/>
    <w:rsid w:val="000E7F3B"/>
    <w:rsid w:val="00111E17"/>
    <w:rsid w:val="0011577A"/>
    <w:rsid w:val="00121565"/>
    <w:rsid w:val="00123DD4"/>
    <w:rsid w:val="00124952"/>
    <w:rsid w:val="00124E1A"/>
    <w:rsid w:val="0012536F"/>
    <w:rsid w:val="0012727B"/>
    <w:rsid w:val="00130825"/>
    <w:rsid w:val="0013490F"/>
    <w:rsid w:val="00134DE1"/>
    <w:rsid w:val="001358E5"/>
    <w:rsid w:val="0013603A"/>
    <w:rsid w:val="00144333"/>
    <w:rsid w:val="00144BB2"/>
    <w:rsid w:val="00146960"/>
    <w:rsid w:val="00152321"/>
    <w:rsid w:val="00161503"/>
    <w:rsid w:val="001718CF"/>
    <w:rsid w:val="001725F1"/>
    <w:rsid w:val="0017460D"/>
    <w:rsid w:val="001771DD"/>
    <w:rsid w:val="0018284F"/>
    <w:rsid w:val="00191368"/>
    <w:rsid w:val="001941BE"/>
    <w:rsid w:val="00196681"/>
    <w:rsid w:val="001A0770"/>
    <w:rsid w:val="001A4163"/>
    <w:rsid w:val="001A5154"/>
    <w:rsid w:val="001D0C8E"/>
    <w:rsid w:val="001D31FF"/>
    <w:rsid w:val="001E2D16"/>
    <w:rsid w:val="001E415A"/>
    <w:rsid w:val="001F098D"/>
    <w:rsid w:val="0020116B"/>
    <w:rsid w:val="0020232E"/>
    <w:rsid w:val="002039EC"/>
    <w:rsid w:val="002041AF"/>
    <w:rsid w:val="00221F48"/>
    <w:rsid w:val="00222626"/>
    <w:rsid w:val="0022360F"/>
    <w:rsid w:val="00234DA9"/>
    <w:rsid w:val="00241336"/>
    <w:rsid w:val="00242F35"/>
    <w:rsid w:val="0024646A"/>
    <w:rsid w:val="00247255"/>
    <w:rsid w:val="00252949"/>
    <w:rsid w:val="00261971"/>
    <w:rsid w:val="002673F4"/>
    <w:rsid w:val="00274D4E"/>
    <w:rsid w:val="00276A02"/>
    <w:rsid w:val="0028162E"/>
    <w:rsid w:val="00282C78"/>
    <w:rsid w:val="00290642"/>
    <w:rsid w:val="002941D0"/>
    <w:rsid w:val="00295A6D"/>
    <w:rsid w:val="002975A0"/>
    <w:rsid w:val="002A0DA6"/>
    <w:rsid w:val="002A2EB3"/>
    <w:rsid w:val="002A71B7"/>
    <w:rsid w:val="002B337E"/>
    <w:rsid w:val="002B3ECF"/>
    <w:rsid w:val="002B3FB6"/>
    <w:rsid w:val="002C693C"/>
    <w:rsid w:val="002D0294"/>
    <w:rsid w:val="002E0192"/>
    <w:rsid w:val="002E0F31"/>
    <w:rsid w:val="002E281D"/>
    <w:rsid w:val="002E2C84"/>
    <w:rsid w:val="002F751A"/>
    <w:rsid w:val="003009BA"/>
    <w:rsid w:val="003045EB"/>
    <w:rsid w:val="00304B05"/>
    <w:rsid w:val="00305691"/>
    <w:rsid w:val="00311EAE"/>
    <w:rsid w:val="00316718"/>
    <w:rsid w:val="00317ABB"/>
    <w:rsid w:val="00320A08"/>
    <w:rsid w:val="003215F6"/>
    <w:rsid w:val="00332CDF"/>
    <w:rsid w:val="003340D4"/>
    <w:rsid w:val="00335941"/>
    <w:rsid w:val="003418D3"/>
    <w:rsid w:val="003540B5"/>
    <w:rsid w:val="003540E0"/>
    <w:rsid w:val="003550F4"/>
    <w:rsid w:val="003565E5"/>
    <w:rsid w:val="0036079A"/>
    <w:rsid w:val="003643DE"/>
    <w:rsid w:val="00366965"/>
    <w:rsid w:val="003709CA"/>
    <w:rsid w:val="00371E3E"/>
    <w:rsid w:val="003947B6"/>
    <w:rsid w:val="00396B6D"/>
    <w:rsid w:val="003973A0"/>
    <w:rsid w:val="003A1BFA"/>
    <w:rsid w:val="003B5357"/>
    <w:rsid w:val="003B769C"/>
    <w:rsid w:val="003C5D8A"/>
    <w:rsid w:val="003D6721"/>
    <w:rsid w:val="003E1DF3"/>
    <w:rsid w:val="003E39BA"/>
    <w:rsid w:val="003F5892"/>
    <w:rsid w:val="003F7731"/>
    <w:rsid w:val="0040045F"/>
    <w:rsid w:val="00411C47"/>
    <w:rsid w:val="00414E29"/>
    <w:rsid w:val="00416BD2"/>
    <w:rsid w:val="00425993"/>
    <w:rsid w:val="004346F8"/>
    <w:rsid w:val="00442465"/>
    <w:rsid w:val="00442674"/>
    <w:rsid w:val="004449FC"/>
    <w:rsid w:val="0045125D"/>
    <w:rsid w:val="00455802"/>
    <w:rsid w:val="004566A1"/>
    <w:rsid w:val="00460242"/>
    <w:rsid w:val="004622F7"/>
    <w:rsid w:val="00462B05"/>
    <w:rsid w:val="00463A86"/>
    <w:rsid w:val="004642C9"/>
    <w:rsid w:val="00465B65"/>
    <w:rsid w:val="00467192"/>
    <w:rsid w:val="004717DF"/>
    <w:rsid w:val="00473262"/>
    <w:rsid w:val="00475A70"/>
    <w:rsid w:val="0048234D"/>
    <w:rsid w:val="004957CB"/>
    <w:rsid w:val="00495FB5"/>
    <w:rsid w:val="004A2DC9"/>
    <w:rsid w:val="004A4570"/>
    <w:rsid w:val="004A49D2"/>
    <w:rsid w:val="004B1AD9"/>
    <w:rsid w:val="004B479D"/>
    <w:rsid w:val="004B54E7"/>
    <w:rsid w:val="004B7635"/>
    <w:rsid w:val="004C12F6"/>
    <w:rsid w:val="004C1837"/>
    <w:rsid w:val="004C2552"/>
    <w:rsid w:val="004C3BAA"/>
    <w:rsid w:val="004C4A58"/>
    <w:rsid w:val="004C7841"/>
    <w:rsid w:val="004D02BD"/>
    <w:rsid w:val="004D15F5"/>
    <w:rsid w:val="004D3563"/>
    <w:rsid w:val="004D625B"/>
    <w:rsid w:val="004E58BE"/>
    <w:rsid w:val="004E707E"/>
    <w:rsid w:val="004F1130"/>
    <w:rsid w:val="004F3631"/>
    <w:rsid w:val="004F66A0"/>
    <w:rsid w:val="00501283"/>
    <w:rsid w:val="00501787"/>
    <w:rsid w:val="00502BBD"/>
    <w:rsid w:val="00504E89"/>
    <w:rsid w:val="005073DA"/>
    <w:rsid w:val="00511CE1"/>
    <w:rsid w:val="00513647"/>
    <w:rsid w:val="00513FBD"/>
    <w:rsid w:val="00514E05"/>
    <w:rsid w:val="00515929"/>
    <w:rsid w:val="005241F6"/>
    <w:rsid w:val="00524C6C"/>
    <w:rsid w:val="0053316C"/>
    <w:rsid w:val="005403CE"/>
    <w:rsid w:val="00540AD9"/>
    <w:rsid w:val="005466B1"/>
    <w:rsid w:val="00550DD5"/>
    <w:rsid w:val="0055196D"/>
    <w:rsid w:val="00567D50"/>
    <w:rsid w:val="005700E1"/>
    <w:rsid w:val="005776BE"/>
    <w:rsid w:val="0059378F"/>
    <w:rsid w:val="00595D5A"/>
    <w:rsid w:val="005A1C8A"/>
    <w:rsid w:val="005A3839"/>
    <w:rsid w:val="005A4B38"/>
    <w:rsid w:val="005A5386"/>
    <w:rsid w:val="005B2F48"/>
    <w:rsid w:val="005B4051"/>
    <w:rsid w:val="005C4305"/>
    <w:rsid w:val="005C46B0"/>
    <w:rsid w:val="005C5BF6"/>
    <w:rsid w:val="005C7B09"/>
    <w:rsid w:val="005D088E"/>
    <w:rsid w:val="005D3DBB"/>
    <w:rsid w:val="005D4807"/>
    <w:rsid w:val="005D483A"/>
    <w:rsid w:val="005D666F"/>
    <w:rsid w:val="005E2B33"/>
    <w:rsid w:val="005F0DE6"/>
    <w:rsid w:val="005F10D5"/>
    <w:rsid w:val="005F2007"/>
    <w:rsid w:val="005F7388"/>
    <w:rsid w:val="005F7B98"/>
    <w:rsid w:val="006016B0"/>
    <w:rsid w:val="0060385C"/>
    <w:rsid w:val="00604AB5"/>
    <w:rsid w:val="00623EC2"/>
    <w:rsid w:val="00625DBA"/>
    <w:rsid w:val="00631AB3"/>
    <w:rsid w:val="00635E4F"/>
    <w:rsid w:val="006404D7"/>
    <w:rsid w:val="006419EA"/>
    <w:rsid w:val="00643556"/>
    <w:rsid w:val="0065148E"/>
    <w:rsid w:val="0066274E"/>
    <w:rsid w:val="00666016"/>
    <w:rsid w:val="0066642F"/>
    <w:rsid w:val="00666536"/>
    <w:rsid w:val="006704E9"/>
    <w:rsid w:val="00677CF2"/>
    <w:rsid w:val="00680F1A"/>
    <w:rsid w:val="00683A01"/>
    <w:rsid w:val="00683E20"/>
    <w:rsid w:val="0068776F"/>
    <w:rsid w:val="00687DF5"/>
    <w:rsid w:val="00695E82"/>
    <w:rsid w:val="006A0033"/>
    <w:rsid w:val="006A0F1B"/>
    <w:rsid w:val="006A142B"/>
    <w:rsid w:val="006A24B7"/>
    <w:rsid w:val="006B07AA"/>
    <w:rsid w:val="006B1915"/>
    <w:rsid w:val="006B3486"/>
    <w:rsid w:val="006B5EDE"/>
    <w:rsid w:val="006B7635"/>
    <w:rsid w:val="006C6811"/>
    <w:rsid w:val="006D4CBA"/>
    <w:rsid w:val="006E2A4A"/>
    <w:rsid w:val="006E3C0C"/>
    <w:rsid w:val="006E532F"/>
    <w:rsid w:val="006F67A8"/>
    <w:rsid w:val="00700CD3"/>
    <w:rsid w:val="007034AA"/>
    <w:rsid w:val="00707B8D"/>
    <w:rsid w:val="007110FF"/>
    <w:rsid w:val="007137B5"/>
    <w:rsid w:val="00725D70"/>
    <w:rsid w:val="00727BEB"/>
    <w:rsid w:val="00727E9A"/>
    <w:rsid w:val="00730634"/>
    <w:rsid w:val="007307D3"/>
    <w:rsid w:val="00733E3E"/>
    <w:rsid w:val="007407FA"/>
    <w:rsid w:val="007414E7"/>
    <w:rsid w:val="0075145C"/>
    <w:rsid w:val="007528C0"/>
    <w:rsid w:val="007562EE"/>
    <w:rsid w:val="00765045"/>
    <w:rsid w:val="00790FBF"/>
    <w:rsid w:val="00791AA7"/>
    <w:rsid w:val="0079586C"/>
    <w:rsid w:val="007B27BA"/>
    <w:rsid w:val="007B42F0"/>
    <w:rsid w:val="007C77E0"/>
    <w:rsid w:val="007D0C7D"/>
    <w:rsid w:val="007D64DC"/>
    <w:rsid w:val="007E4662"/>
    <w:rsid w:val="007F0ADC"/>
    <w:rsid w:val="007F5625"/>
    <w:rsid w:val="008020E5"/>
    <w:rsid w:val="00804446"/>
    <w:rsid w:val="00814C8C"/>
    <w:rsid w:val="00817D51"/>
    <w:rsid w:val="0082080B"/>
    <w:rsid w:val="00834012"/>
    <w:rsid w:val="00834239"/>
    <w:rsid w:val="008412A2"/>
    <w:rsid w:val="008423FE"/>
    <w:rsid w:val="00843B0E"/>
    <w:rsid w:val="00854628"/>
    <w:rsid w:val="00860E62"/>
    <w:rsid w:val="00862F4B"/>
    <w:rsid w:val="00864AE4"/>
    <w:rsid w:val="00865D79"/>
    <w:rsid w:val="00867BC3"/>
    <w:rsid w:val="00873223"/>
    <w:rsid w:val="00877C14"/>
    <w:rsid w:val="008951D3"/>
    <w:rsid w:val="008A5464"/>
    <w:rsid w:val="008B742E"/>
    <w:rsid w:val="008B7C13"/>
    <w:rsid w:val="008C028E"/>
    <w:rsid w:val="008C58EE"/>
    <w:rsid w:val="008D2048"/>
    <w:rsid w:val="008D48FC"/>
    <w:rsid w:val="008D4AB3"/>
    <w:rsid w:val="008E0D67"/>
    <w:rsid w:val="008E50D7"/>
    <w:rsid w:val="008E5A65"/>
    <w:rsid w:val="008E6729"/>
    <w:rsid w:val="008F1BAA"/>
    <w:rsid w:val="008F51BA"/>
    <w:rsid w:val="00900943"/>
    <w:rsid w:val="00901C24"/>
    <w:rsid w:val="0090627F"/>
    <w:rsid w:val="00910231"/>
    <w:rsid w:val="0091123C"/>
    <w:rsid w:val="00917BF3"/>
    <w:rsid w:val="00926E1F"/>
    <w:rsid w:val="009331A9"/>
    <w:rsid w:val="00940576"/>
    <w:rsid w:val="009429B9"/>
    <w:rsid w:val="00952E18"/>
    <w:rsid w:val="00961A24"/>
    <w:rsid w:val="009763EF"/>
    <w:rsid w:val="009770A6"/>
    <w:rsid w:val="009807DF"/>
    <w:rsid w:val="00983C9D"/>
    <w:rsid w:val="009855B9"/>
    <w:rsid w:val="009A3FB9"/>
    <w:rsid w:val="009A6723"/>
    <w:rsid w:val="009B4493"/>
    <w:rsid w:val="009C052F"/>
    <w:rsid w:val="009D0B35"/>
    <w:rsid w:val="009D2089"/>
    <w:rsid w:val="009D2F6B"/>
    <w:rsid w:val="009E47EF"/>
    <w:rsid w:val="009F0425"/>
    <w:rsid w:val="009F629B"/>
    <w:rsid w:val="00A00662"/>
    <w:rsid w:val="00A054AA"/>
    <w:rsid w:val="00A06C8A"/>
    <w:rsid w:val="00A10E3A"/>
    <w:rsid w:val="00A12106"/>
    <w:rsid w:val="00A13B19"/>
    <w:rsid w:val="00A14110"/>
    <w:rsid w:val="00A15BE3"/>
    <w:rsid w:val="00A16489"/>
    <w:rsid w:val="00A21194"/>
    <w:rsid w:val="00A23E9E"/>
    <w:rsid w:val="00A43E67"/>
    <w:rsid w:val="00A45565"/>
    <w:rsid w:val="00A56D84"/>
    <w:rsid w:val="00A6722A"/>
    <w:rsid w:val="00A711A6"/>
    <w:rsid w:val="00A74BE9"/>
    <w:rsid w:val="00A764E8"/>
    <w:rsid w:val="00A77213"/>
    <w:rsid w:val="00A819AC"/>
    <w:rsid w:val="00A84ED8"/>
    <w:rsid w:val="00A86C26"/>
    <w:rsid w:val="00A86D51"/>
    <w:rsid w:val="00A900D3"/>
    <w:rsid w:val="00A94D0B"/>
    <w:rsid w:val="00AA05ED"/>
    <w:rsid w:val="00AA0C9F"/>
    <w:rsid w:val="00AA2B10"/>
    <w:rsid w:val="00AA4FFC"/>
    <w:rsid w:val="00AA5AD1"/>
    <w:rsid w:val="00AA6015"/>
    <w:rsid w:val="00AB1FFB"/>
    <w:rsid w:val="00AB52BD"/>
    <w:rsid w:val="00AB58B3"/>
    <w:rsid w:val="00AC2D09"/>
    <w:rsid w:val="00AC38A3"/>
    <w:rsid w:val="00AC5706"/>
    <w:rsid w:val="00AD730F"/>
    <w:rsid w:val="00AE7474"/>
    <w:rsid w:val="00AF0916"/>
    <w:rsid w:val="00AF119D"/>
    <w:rsid w:val="00AF4ABB"/>
    <w:rsid w:val="00AF71AB"/>
    <w:rsid w:val="00B00F2F"/>
    <w:rsid w:val="00B07DF2"/>
    <w:rsid w:val="00B11999"/>
    <w:rsid w:val="00B1393F"/>
    <w:rsid w:val="00B17327"/>
    <w:rsid w:val="00B45F7D"/>
    <w:rsid w:val="00B462BE"/>
    <w:rsid w:val="00B54ACF"/>
    <w:rsid w:val="00B5559E"/>
    <w:rsid w:val="00B6323A"/>
    <w:rsid w:val="00B662F9"/>
    <w:rsid w:val="00B70561"/>
    <w:rsid w:val="00B7262A"/>
    <w:rsid w:val="00B73E2F"/>
    <w:rsid w:val="00B75C4F"/>
    <w:rsid w:val="00B75E50"/>
    <w:rsid w:val="00B761EA"/>
    <w:rsid w:val="00B76321"/>
    <w:rsid w:val="00B803C6"/>
    <w:rsid w:val="00B80F87"/>
    <w:rsid w:val="00B81EB4"/>
    <w:rsid w:val="00B87F7E"/>
    <w:rsid w:val="00B92508"/>
    <w:rsid w:val="00BB028B"/>
    <w:rsid w:val="00BB1121"/>
    <w:rsid w:val="00BB3E63"/>
    <w:rsid w:val="00BB482B"/>
    <w:rsid w:val="00BB6560"/>
    <w:rsid w:val="00BC1B1B"/>
    <w:rsid w:val="00BC7963"/>
    <w:rsid w:val="00BD2D44"/>
    <w:rsid w:val="00BD5083"/>
    <w:rsid w:val="00BE218E"/>
    <w:rsid w:val="00BF5E21"/>
    <w:rsid w:val="00BF7A8D"/>
    <w:rsid w:val="00C216D9"/>
    <w:rsid w:val="00C21821"/>
    <w:rsid w:val="00C22FC5"/>
    <w:rsid w:val="00C342B7"/>
    <w:rsid w:val="00C35B14"/>
    <w:rsid w:val="00C46FA1"/>
    <w:rsid w:val="00C5105F"/>
    <w:rsid w:val="00C52446"/>
    <w:rsid w:val="00C5641F"/>
    <w:rsid w:val="00C5652F"/>
    <w:rsid w:val="00C76E35"/>
    <w:rsid w:val="00C83700"/>
    <w:rsid w:val="00C848E5"/>
    <w:rsid w:val="00C94213"/>
    <w:rsid w:val="00CA33D9"/>
    <w:rsid w:val="00CB1A2A"/>
    <w:rsid w:val="00CB6581"/>
    <w:rsid w:val="00CC050D"/>
    <w:rsid w:val="00CC068B"/>
    <w:rsid w:val="00CC117F"/>
    <w:rsid w:val="00CD0B67"/>
    <w:rsid w:val="00CD2514"/>
    <w:rsid w:val="00CD431C"/>
    <w:rsid w:val="00CE31CE"/>
    <w:rsid w:val="00CF05CF"/>
    <w:rsid w:val="00D04462"/>
    <w:rsid w:val="00D108EA"/>
    <w:rsid w:val="00D14C22"/>
    <w:rsid w:val="00D21722"/>
    <w:rsid w:val="00D217BC"/>
    <w:rsid w:val="00D2454F"/>
    <w:rsid w:val="00D3028D"/>
    <w:rsid w:val="00D379DA"/>
    <w:rsid w:val="00D41DEB"/>
    <w:rsid w:val="00D4553B"/>
    <w:rsid w:val="00D47D0A"/>
    <w:rsid w:val="00D5242A"/>
    <w:rsid w:val="00D60332"/>
    <w:rsid w:val="00D61013"/>
    <w:rsid w:val="00D63FE0"/>
    <w:rsid w:val="00D80D70"/>
    <w:rsid w:val="00D84266"/>
    <w:rsid w:val="00D84A07"/>
    <w:rsid w:val="00D84E64"/>
    <w:rsid w:val="00D84EBB"/>
    <w:rsid w:val="00D96C83"/>
    <w:rsid w:val="00DA0B1A"/>
    <w:rsid w:val="00DA3801"/>
    <w:rsid w:val="00DA3FDF"/>
    <w:rsid w:val="00DA5706"/>
    <w:rsid w:val="00DB017A"/>
    <w:rsid w:val="00DB6D7D"/>
    <w:rsid w:val="00DC2749"/>
    <w:rsid w:val="00DC71A2"/>
    <w:rsid w:val="00DD0529"/>
    <w:rsid w:val="00DD43F2"/>
    <w:rsid w:val="00DE7584"/>
    <w:rsid w:val="00E00394"/>
    <w:rsid w:val="00E0532F"/>
    <w:rsid w:val="00E06D77"/>
    <w:rsid w:val="00E21F75"/>
    <w:rsid w:val="00E4677C"/>
    <w:rsid w:val="00E5370C"/>
    <w:rsid w:val="00E55AD1"/>
    <w:rsid w:val="00E72575"/>
    <w:rsid w:val="00E73ECB"/>
    <w:rsid w:val="00E75C49"/>
    <w:rsid w:val="00E75E27"/>
    <w:rsid w:val="00E90EEB"/>
    <w:rsid w:val="00EB1024"/>
    <w:rsid w:val="00EB6D36"/>
    <w:rsid w:val="00EC28A0"/>
    <w:rsid w:val="00EC5B5F"/>
    <w:rsid w:val="00ED35EE"/>
    <w:rsid w:val="00ED4936"/>
    <w:rsid w:val="00ED4D40"/>
    <w:rsid w:val="00ED51BF"/>
    <w:rsid w:val="00EE0102"/>
    <w:rsid w:val="00EE1188"/>
    <w:rsid w:val="00EE5015"/>
    <w:rsid w:val="00EF0910"/>
    <w:rsid w:val="00F00B18"/>
    <w:rsid w:val="00F2052D"/>
    <w:rsid w:val="00F31A4B"/>
    <w:rsid w:val="00F32E57"/>
    <w:rsid w:val="00F37F2B"/>
    <w:rsid w:val="00F40CF2"/>
    <w:rsid w:val="00F47936"/>
    <w:rsid w:val="00F52678"/>
    <w:rsid w:val="00F52BF3"/>
    <w:rsid w:val="00F52C5F"/>
    <w:rsid w:val="00F8084F"/>
    <w:rsid w:val="00F83F5D"/>
    <w:rsid w:val="00F91130"/>
    <w:rsid w:val="00FA6D86"/>
    <w:rsid w:val="00FA6F61"/>
    <w:rsid w:val="00FB1FCE"/>
    <w:rsid w:val="00FB6190"/>
    <w:rsid w:val="00FC0A7E"/>
    <w:rsid w:val="00FC362A"/>
    <w:rsid w:val="00FD10A9"/>
    <w:rsid w:val="00FD4397"/>
    <w:rsid w:val="00FE3560"/>
    <w:rsid w:val="00FE3C57"/>
    <w:rsid w:val="00FF6ECF"/>
    <w:rsid w:val="00FF7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09"/>
    <o:shapelayout v:ext="edit">
      <o:idmap v:ext="edit" data="1"/>
    </o:shapelayout>
  </w:shapeDefaults>
  <w:decimalSymbol w:val="."/>
  <w:listSeparator w:val=","/>
  <w14:docId w14:val="08B0A265"/>
  <w15:docId w15:val="{FFB71939-E82B-4BF9-8631-EB29F8EA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553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00553B"/>
    <w:pPr>
      <w:tabs>
        <w:tab w:val="center" w:pos="4320"/>
        <w:tab w:val="right" w:pos="8640"/>
      </w:tabs>
    </w:pPr>
  </w:style>
  <w:style w:type="paragraph" w:styleId="Header">
    <w:name w:val="header"/>
    <w:basedOn w:val="Normal"/>
    <w:rsid w:val="00134DE1"/>
    <w:pPr>
      <w:tabs>
        <w:tab w:val="center" w:pos="4320"/>
        <w:tab w:val="right" w:pos="8640"/>
      </w:tabs>
    </w:pPr>
  </w:style>
  <w:style w:type="paragraph" w:styleId="BalloonText">
    <w:name w:val="Balloon Text"/>
    <w:basedOn w:val="Normal"/>
    <w:semiHidden/>
    <w:rsid w:val="00134DE1"/>
    <w:rPr>
      <w:rFonts w:ascii="Tahoma" w:hAnsi="Tahoma" w:cs="Tahoma"/>
      <w:sz w:val="16"/>
      <w:szCs w:val="16"/>
    </w:rPr>
  </w:style>
  <w:style w:type="character" w:customStyle="1" w:styleId="FooterChar">
    <w:name w:val="Footer Char"/>
    <w:basedOn w:val="DefaultParagraphFont"/>
    <w:link w:val="Footer"/>
    <w:uiPriority w:val="99"/>
    <w:rsid w:val="00A84ED8"/>
    <w:rPr>
      <w:sz w:val="24"/>
      <w:szCs w:val="24"/>
    </w:rPr>
  </w:style>
  <w:style w:type="paragraph" w:styleId="ListParagraph">
    <w:name w:val="List Paragraph"/>
    <w:basedOn w:val="Normal"/>
    <w:uiPriority w:val="34"/>
    <w:qFormat/>
    <w:rsid w:val="00D379DA"/>
    <w:pPr>
      <w:ind w:left="720"/>
      <w:contextualSpacing/>
    </w:pPr>
  </w:style>
  <w:style w:type="paragraph" w:styleId="Title">
    <w:name w:val="Title"/>
    <w:basedOn w:val="Normal"/>
    <w:link w:val="TitleChar"/>
    <w:qFormat/>
    <w:rsid w:val="003E39BA"/>
    <w:pPr>
      <w:tabs>
        <w:tab w:val="left" w:pos="360"/>
        <w:tab w:val="left" w:pos="720"/>
        <w:tab w:val="left" w:pos="1080"/>
        <w:tab w:val="left" w:pos="1440"/>
        <w:tab w:val="left" w:pos="1800"/>
        <w:tab w:val="left" w:pos="2160"/>
        <w:tab w:val="left" w:pos="4320"/>
      </w:tabs>
      <w:jc w:val="center"/>
    </w:pPr>
    <w:rPr>
      <w:b/>
      <w:szCs w:val="20"/>
      <w:u w:val="single"/>
    </w:rPr>
  </w:style>
  <w:style w:type="character" w:customStyle="1" w:styleId="TitleChar">
    <w:name w:val="Title Char"/>
    <w:basedOn w:val="DefaultParagraphFont"/>
    <w:link w:val="Title"/>
    <w:rsid w:val="003E39BA"/>
    <w:rPr>
      <w:b/>
      <w:sz w:val="24"/>
      <w:u w:val="single"/>
    </w:rPr>
  </w:style>
  <w:style w:type="paragraph" w:styleId="NormalWeb">
    <w:name w:val="Normal (Web)"/>
    <w:basedOn w:val="Normal"/>
    <w:uiPriority w:val="99"/>
    <w:semiHidden/>
    <w:unhideWhenUsed/>
    <w:rsid w:val="00366965"/>
    <w:pPr>
      <w:spacing w:before="100" w:beforeAutospacing="1" w:after="100" w:afterAutospacing="1"/>
    </w:pPr>
  </w:style>
  <w:style w:type="paragraph" w:styleId="NoSpacing">
    <w:name w:val="No Spacing"/>
    <w:uiPriority w:val="1"/>
    <w:qFormat/>
    <w:rsid w:val="00465B65"/>
    <w:rPr>
      <w:rFonts w:asciiTheme="minorHAnsi" w:eastAsiaTheme="minorHAnsi" w:hAnsiTheme="minorHAnsi" w:cstheme="minorBidi"/>
      <w:sz w:val="22"/>
      <w:szCs w:val="22"/>
    </w:rPr>
  </w:style>
  <w:style w:type="paragraph" w:styleId="BodyText">
    <w:name w:val="Body Text"/>
    <w:basedOn w:val="Normal"/>
    <w:link w:val="BodyTextChar"/>
    <w:semiHidden/>
    <w:unhideWhenUsed/>
    <w:rsid w:val="00C46FA1"/>
    <w:pPr>
      <w:spacing w:after="120"/>
    </w:pPr>
  </w:style>
  <w:style w:type="character" w:customStyle="1" w:styleId="BodyTextChar">
    <w:name w:val="Body Text Char"/>
    <w:basedOn w:val="DefaultParagraphFont"/>
    <w:link w:val="BodyText"/>
    <w:semiHidden/>
    <w:rsid w:val="00C46F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10433">
      <w:bodyDiv w:val="1"/>
      <w:marLeft w:val="0"/>
      <w:marRight w:val="0"/>
      <w:marTop w:val="0"/>
      <w:marBottom w:val="0"/>
      <w:divBdr>
        <w:top w:val="none" w:sz="0" w:space="0" w:color="auto"/>
        <w:left w:val="none" w:sz="0" w:space="0" w:color="auto"/>
        <w:bottom w:val="none" w:sz="0" w:space="0" w:color="auto"/>
        <w:right w:val="none" w:sz="0" w:space="0" w:color="auto"/>
      </w:divBdr>
    </w:div>
    <w:div w:id="113643224">
      <w:bodyDiv w:val="1"/>
      <w:marLeft w:val="0"/>
      <w:marRight w:val="0"/>
      <w:marTop w:val="0"/>
      <w:marBottom w:val="0"/>
      <w:divBdr>
        <w:top w:val="none" w:sz="0" w:space="0" w:color="auto"/>
        <w:left w:val="none" w:sz="0" w:space="0" w:color="auto"/>
        <w:bottom w:val="none" w:sz="0" w:space="0" w:color="auto"/>
        <w:right w:val="none" w:sz="0" w:space="0" w:color="auto"/>
      </w:divBdr>
    </w:div>
    <w:div w:id="121655736">
      <w:bodyDiv w:val="1"/>
      <w:marLeft w:val="0"/>
      <w:marRight w:val="0"/>
      <w:marTop w:val="0"/>
      <w:marBottom w:val="0"/>
      <w:divBdr>
        <w:top w:val="none" w:sz="0" w:space="0" w:color="auto"/>
        <w:left w:val="none" w:sz="0" w:space="0" w:color="auto"/>
        <w:bottom w:val="none" w:sz="0" w:space="0" w:color="auto"/>
        <w:right w:val="none" w:sz="0" w:space="0" w:color="auto"/>
      </w:divBdr>
    </w:div>
    <w:div w:id="144325968">
      <w:bodyDiv w:val="1"/>
      <w:marLeft w:val="0"/>
      <w:marRight w:val="0"/>
      <w:marTop w:val="0"/>
      <w:marBottom w:val="0"/>
      <w:divBdr>
        <w:top w:val="none" w:sz="0" w:space="0" w:color="auto"/>
        <w:left w:val="none" w:sz="0" w:space="0" w:color="auto"/>
        <w:bottom w:val="none" w:sz="0" w:space="0" w:color="auto"/>
        <w:right w:val="none" w:sz="0" w:space="0" w:color="auto"/>
      </w:divBdr>
    </w:div>
    <w:div w:id="149638688">
      <w:bodyDiv w:val="1"/>
      <w:marLeft w:val="0"/>
      <w:marRight w:val="0"/>
      <w:marTop w:val="0"/>
      <w:marBottom w:val="0"/>
      <w:divBdr>
        <w:top w:val="none" w:sz="0" w:space="0" w:color="auto"/>
        <w:left w:val="none" w:sz="0" w:space="0" w:color="auto"/>
        <w:bottom w:val="none" w:sz="0" w:space="0" w:color="auto"/>
        <w:right w:val="none" w:sz="0" w:space="0" w:color="auto"/>
      </w:divBdr>
    </w:div>
    <w:div w:id="173694591">
      <w:bodyDiv w:val="1"/>
      <w:marLeft w:val="0"/>
      <w:marRight w:val="0"/>
      <w:marTop w:val="0"/>
      <w:marBottom w:val="0"/>
      <w:divBdr>
        <w:top w:val="none" w:sz="0" w:space="0" w:color="auto"/>
        <w:left w:val="none" w:sz="0" w:space="0" w:color="auto"/>
        <w:bottom w:val="none" w:sz="0" w:space="0" w:color="auto"/>
        <w:right w:val="none" w:sz="0" w:space="0" w:color="auto"/>
      </w:divBdr>
    </w:div>
    <w:div w:id="174198202">
      <w:bodyDiv w:val="1"/>
      <w:marLeft w:val="0"/>
      <w:marRight w:val="0"/>
      <w:marTop w:val="0"/>
      <w:marBottom w:val="0"/>
      <w:divBdr>
        <w:top w:val="none" w:sz="0" w:space="0" w:color="auto"/>
        <w:left w:val="none" w:sz="0" w:space="0" w:color="auto"/>
        <w:bottom w:val="none" w:sz="0" w:space="0" w:color="auto"/>
        <w:right w:val="none" w:sz="0" w:space="0" w:color="auto"/>
      </w:divBdr>
    </w:div>
    <w:div w:id="178856064">
      <w:bodyDiv w:val="1"/>
      <w:marLeft w:val="0"/>
      <w:marRight w:val="0"/>
      <w:marTop w:val="0"/>
      <w:marBottom w:val="0"/>
      <w:divBdr>
        <w:top w:val="none" w:sz="0" w:space="0" w:color="auto"/>
        <w:left w:val="none" w:sz="0" w:space="0" w:color="auto"/>
        <w:bottom w:val="none" w:sz="0" w:space="0" w:color="auto"/>
        <w:right w:val="none" w:sz="0" w:space="0" w:color="auto"/>
      </w:divBdr>
    </w:div>
    <w:div w:id="203761985">
      <w:bodyDiv w:val="1"/>
      <w:marLeft w:val="0"/>
      <w:marRight w:val="0"/>
      <w:marTop w:val="0"/>
      <w:marBottom w:val="0"/>
      <w:divBdr>
        <w:top w:val="none" w:sz="0" w:space="0" w:color="auto"/>
        <w:left w:val="none" w:sz="0" w:space="0" w:color="auto"/>
        <w:bottom w:val="none" w:sz="0" w:space="0" w:color="auto"/>
        <w:right w:val="none" w:sz="0" w:space="0" w:color="auto"/>
      </w:divBdr>
    </w:div>
    <w:div w:id="247273359">
      <w:bodyDiv w:val="1"/>
      <w:marLeft w:val="0"/>
      <w:marRight w:val="0"/>
      <w:marTop w:val="0"/>
      <w:marBottom w:val="0"/>
      <w:divBdr>
        <w:top w:val="none" w:sz="0" w:space="0" w:color="auto"/>
        <w:left w:val="none" w:sz="0" w:space="0" w:color="auto"/>
        <w:bottom w:val="none" w:sz="0" w:space="0" w:color="auto"/>
        <w:right w:val="none" w:sz="0" w:space="0" w:color="auto"/>
      </w:divBdr>
    </w:div>
    <w:div w:id="247888180">
      <w:bodyDiv w:val="1"/>
      <w:marLeft w:val="0"/>
      <w:marRight w:val="0"/>
      <w:marTop w:val="0"/>
      <w:marBottom w:val="0"/>
      <w:divBdr>
        <w:top w:val="none" w:sz="0" w:space="0" w:color="auto"/>
        <w:left w:val="none" w:sz="0" w:space="0" w:color="auto"/>
        <w:bottom w:val="none" w:sz="0" w:space="0" w:color="auto"/>
        <w:right w:val="none" w:sz="0" w:space="0" w:color="auto"/>
      </w:divBdr>
    </w:div>
    <w:div w:id="272633283">
      <w:bodyDiv w:val="1"/>
      <w:marLeft w:val="0"/>
      <w:marRight w:val="0"/>
      <w:marTop w:val="0"/>
      <w:marBottom w:val="0"/>
      <w:divBdr>
        <w:top w:val="none" w:sz="0" w:space="0" w:color="auto"/>
        <w:left w:val="none" w:sz="0" w:space="0" w:color="auto"/>
        <w:bottom w:val="none" w:sz="0" w:space="0" w:color="auto"/>
        <w:right w:val="none" w:sz="0" w:space="0" w:color="auto"/>
      </w:divBdr>
    </w:div>
    <w:div w:id="377971712">
      <w:bodyDiv w:val="1"/>
      <w:marLeft w:val="0"/>
      <w:marRight w:val="0"/>
      <w:marTop w:val="0"/>
      <w:marBottom w:val="0"/>
      <w:divBdr>
        <w:top w:val="none" w:sz="0" w:space="0" w:color="auto"/>
        <w:left w:val="none" w:sz="0" w:space="0" w:color="auto"/>
        <w:bottom w:val="none" w:sz="0" w:space="0" w:color="auto"/>
        <w:right w:val="none" w:sz="0" w:space="0" w:color="auto"/>
      </w:divBdr>
    </w:div>
    <w:div w:id="392241412">
      <w:bodyDiv w:val="1"/>
      <w:marLeft w:val="0"/>
      <w:marRight w:val="0"/>
      <w:marTop w:val="0"/>
      <w:marBottom w:val="0"/>
      <w:divBdr>
        <w:top w:val="none" w:sz="0" w:space="0" w:color="auto"/>
        <w:left w:val="none" w:sz="0" w:space="0" w:color="auto"/>
        <w:bottom w:val="none" w:sz="0" w:space="0" w:color="auto"/>
        <w:right w:val="none" w:sz="0" w:space="0" w:color="auto"/>
      </w:divBdr>
    </w:div>
    <w:div w:id="399596747">
      <w:bodyDiv w:val="1"/>
      <w:marLeft w:val="0"/>
      <w:marRight w:val="0"/>
      <w:marTop w:val="0"/>
      <w:marBottom w:val="0"/>
      <w:divBdr>
        <w:top w:val="none" w:sz="0" w:space="0" w:color="auto"/>
        <w:left w:val="none" w:sz="0" w:space="0" w:color="auto"/>
        <w:bottom w:val="none" w:sz="0" w:space="0" w:color="auto"/>
        <w:right w:val="none" w:sz="0" w:space="0" w:color="auto"/>
      </w:divBdr>
    </w:div>
    <w:div w:id="468399208">
      <w:bodyDiv w:val="1"/>
      <w:marLeft w:val="0"/>
      <w:marRight w:val="0"/>
      <w:marTop w:val="0"/>
      <w:marBottom w:val="0"/>
      <w:divBdr>
        <w:top w:val="none" w:sz="0" w:space="0" w:color="auto"/>
        <w:left w:val="none" w:sz="0" w:space="0" w:color="auto"/>
        <w:bottom w:val="none" w:sz="0" w:space="0" w:color="auto"/>
        <w:right w:val="none" w:sz="0" w:space="0" w:color="auto"/>
      </w:divBdr>
    </w:div>
    <w:div w:id="491139418">
      <w:bodyDiv w:val="1"/>
      <w:marLeft w:val="0"/>
      <w:marRight w:val="0"/>
      <w:marTop w:val="0"/>
      <w:marBottom w:val="0"/>
      <w:divBdr>
        <w:top w:val="none" w:sz="0" w:space="0" w:color="auto"/>
        <w:left w:val="none" w:sz="0" w:space="0" w:color="auto"/>
        <w:bottom w:val="none" w:sz="0" w:space="0" w:color="auto"/>
        <w:right w:val="none" w:sz="0" w:space="0" w:color="auto"/>
      </w:divBdr>
    </w:div>
    <w:div w:id="510684264">
      <w:bodyDiv w:val="1"/>
      <w:marLeft w:val="0"/>
      <w:marRight w:val="0"/>
      <w:marTop w:val="0"/>
      <w:marBottom w:val="0"/>
      <w:divBdr>
        <w:top w:val="none" w:sz="0" w:space="0" w:color="auto"/>
        <w:left w:val="none" w:sz="0" w:space="0" w:color="auto"/>
        <w:bottom w:val="none" w:sz="0" w:space="0" w:color="auto"/>
        <w:right w:val="none" w:sz="0" w:space="0" w:color="auto"/>
      </w:divBdr>
    </w:div>
    <w:div w:id="529411888">
      <w:bodyDiv w:val="1"/>
      <w:marLeft w:val="0"/>
      <w:marRight w:val="0"/>
      <w:marTop w:val="0"/>
      <w:marBottom w:val="0"/>
      <w:divBdr>
        <w:top w:val="none" w:sz="0" w:space="0" w:color="auto"/>
        <w:left w:val="none" w:sz="0" w:space="0" w:color="auto"/>
        <w:bottom w:val="none" w:sz="0" w:space="0" w:color="auto"/>
        <w:right w:val="none" w:sz="0" w:space="0" w:color="auto"/>
      </w:divBdr>
    </w:div>
    <w:div w:id="535237307">
      <w:bodyDiv w:val="1"/>
      <w:marLeft w:val="0"/>
      <w:marRight w:val="0"/>
      <w:marTop w:val="0"/>
      <w:marBottom w:val="0"/>
      <w:divBdr>
        <w:top w:val="none" w:sz="0" w:space="0" w:color="auto"/>
        <w:left w:val="none" w:sz="0" w:space="0" w:color="auto"/>
        <w:bottom w:val="none" w:sz="0" w:space="0" w:color="auto"/>
        <w:right w:val="none" w:sz="0" w:space="0" w:color="auto"/>
      </w:divBdr>
    </w:div>
    <w:div w:id="571087582">
      <w:bodyDiv w:val="1"/>
      <w:marLeft w:val="0"/>
      <w:marRight w:val="0"/>
      <w:marTop w:val="0"/>
      <w:marBottom w:val="0"/>
      <w:divBdr>
        <w:top w:val="none" w:sz="0" w:space="0" w:color="auto"/>
        <w:left w:val="none" w:sz="0" w:space="0" w:color="auto"/>
        <w:bottom w:val="none" w:sz="0" w:space="0" w:color="auto"/>
        <w:right w:val="none" w:sz="0" w:space="0" w:color="auto"/>
      </w:divBdr>
    </w:div>
    <w:div w:id="606041689">
      <w:bodyDiv w:val="1"/>
      <w:marLeft w:val="0"/>
      <w:marRight w:val="0"/>
      <w:marTop w:val="0"/>
      <w:marBottom w:val="0"/>
      <w:divBdr>
        <w:top w:val="none" w:sz="0" w:space="0" w:color="auto"/>
        <w:left w:val="none" w:sz="0" w:space="0" w:color="auto"/>
        <w:bottom w:val="none" w:sz="0" w:space="0" w:color="auto"/>
        <w:right w:val="none" w:sz="0" w:space="0" w:color="auto"/>
      </w:divBdr>
    </w:div>
    <w:div w:id="618494992">
      <w:bodyDiv w:val="1"/>
      <w:marLeft w:val="0"/>
      <w:marRight w:val="0"/>
      <w:marTop w:val="0"/>
      <w:marBottom w:val="0"/>
      <w:divBdr>
        <w:top w:val="none" w:sz="0" w:space="0" w:color="auto"/>
        <w:left w:val="none" w:sz="0" w:space="0" w:color="auto"/>
        <w:bottom w:val="none" w:sz="0" w:space="0" w:color="auto"/>
        <w:right w:val="none" w:sz="0" w:space="0" w:color="auto"/>
      </w:divBdr>
    </w:div>
    <w:div w:id="637222687">
      <w:bodyDiv w:val="1"/>
      <w:marLeft w:val="0"/>
      <w:marRight w:val="0"/>
      <w:marTop w:val="0"/>
      <w:marBottom w:val="0"/>
      <w:divBdr>
        <w:top w:val="none" w:sz="0" w:space="0" w:color="auto"/>
        <w:left w:val="none" w:sz="0" w:space="0" w:color="auto"/>
        <w:bottom w:val="none" w:sz="0" w:space="0" w:color="auto"/>
        <w:right w:val="none" w:sz="0" w:space="0" w:color="auto"/>
      </w:divBdr>
    </w:div>
    <w:div w:id="684751681">
      <w:bodyDiv w:val="1"/>
      <w:marLeft w:val="0"/>
      <w:marRight w:val="0"/>
      <w:marTop w:val="0"/>
      <w:marBottom w:val="0"/>
      <w:divBdr>
        <w:top w:val="none" w:sz="0" w:space="0" w:color="auto"/>
        <w:left w:val="none" w:sz="0" w:space="0" w:color="auto"/>
        <w:bottom w:val="none" w:sz="0" w:space="0" w:color="auto"/>
        <w:right w:val="none" w:sz="0" w:space="0" w:color="auto"/>
      </w:divBdr>
    </w:div>
    <w:div w:id="692999422">
      <w:bodyDiv w:val="1"/>
      <w:marLeft w:val="0"/>
      <w:marRight w:val="0"/>
      <w:marTop w:val="0"/>
      <w:marBottom w:val="0"/>
      <w:divBdr>
        <w:top w:val="none" w:sz="0" w:space="0" w:color="auto"/>
        <w:left w:val="none" w:sz="0" w:space="0" w:color="auto"/>
        <w:bottom w:val="none" w:sz="0" w:space="0" w:color="auto"/>
        <w:right w:val="none" w:sz="0" w:space="0" w:color="auto"/>
      </w:divBdr>
    </w:div>
    <w:div w:id="711223924">
      <w:bodyDiv w:val="1"/>
      <w:marLeft w:val="0"/>
      <w:marRight w:val="0"/>
      <w:marTop w:val="0"/>
      <w:marBottom w:val="0"/>
      <w:divBdr>
        <w:top w:val="none" w:sz="0" w:space="0" w:color="auto"/>
        <w:left w:val="none" w:sz="0" w:space="0" w:color="auto"/>
        <w:bottom w:val="none" w:sz="0" w:space="0" w:color="auto"/>
        <w:right w:val="none" w:sz="0" w:space="0" w:color="auto"/>
      </w:divBdr>
    </w:div>
    <w:div w:id="713577936">
      <w:bodyDiv w:val="1"/>
      <w:marLeft w:val="0"/>
      <w:marRight w:val="0"/>
      <w:marTop w:val="0"/>
      <w:marBottom w:val="0"/>
      <w:divBdr>
        <w:top w:val="none" w:sz="0" w:space="0" w:color="auto"/>
        <w:left w:val="none" w:sz="0" w:space="0" w:color="auto"/>
        <w:bottom w:val="none" w:sz="0" w:space="0" w:color="auto"/>
        <w:right w:val="none" w:sz="0" w:space="0" w:color="auto"/>
      </w:divBdr>
    </w:div>
    <w:div w:id="755246325">
      <w:bodyDiv w:val="1"/>
      <w:marLeft w:val="0"/>
      <w:marRight w:val="0"/>
      <w:marTop w:val="0"/>
      <w:marBottom w:val="0"/>
      <w:divBdr>
        <w:top w:val="none" w:sz="0" w:space="0" w:color="auto"/>
        <w:left w:val="none" w:sz="0" w:space="0" w:color="auto"/>
        <w:bottom w:val="none" w:sz="0" w:space="0" w:color="auto"/>
        <w:right w:val="none" w:sz="0" w:space="0" w:color="auto"/>
      </w:divBdr>
    </w:div>
    <w:div w:id="763693171">
      <w:bodyDiv w:val="1"/>
      <w:marLeft w:val="0"/>
      <w:marRight w:val="0"/>
      <w:marTop w:val="0"/>
      <w:marBottom w:val="0"/>
      <w:divBdr>
        <w:top w:val="none" w:sz="0" w:space="0" w:color="auto"/>
        <w:left w:val="none" w:sz="0" w:space="0" w:color="auto"/>
        <w:bottom w:val="none" w:sz="0" w:space="0" w:color="auto"/>
        <w:right w:val="none" w:sz="0" w:space="0" w:color="auto"/>
      </w:divBdr>
    </w:div>
    <w:div w:id="823811284">
      <w:bodyDiv w:val="1"/>
      <w:marLeft w:val="0"/>
      <w:marRight w:val="0"/>
      <w:marTop w:val="0"/>
      <w:marBottom w:val="0"/>
      <w:divBdr>
        <w:top w:val="none" w:sz="0" w:space="0" w:color="auto"/>
        <w:left w:val="none" w:sz="0" w:space="0" w:color="auto"/>
        <w:bottom w:val="none" w:sz="0" w:space="0" w:color="auto"/>
        <w:right w:val="none" w:sz="0" w:space="0" w:color="auto"/>
      </w:divBdr>
    </w:div>
    <w:div w:id="852380667">
      <w:bodyDiv w:val="1"/>
      <w:marLeft w:val="0"/>
      <w:marRight w:val="0"/>
      <w:marTop w:val="0"/>
      <w:marBottom w:val="0"/>
      <w:divBdr>
        <w:top w:val="none" w:sz="0" w:space="0" w:color="auto"/>
        <w:left w:val="none" w:sz="0" w:space="0" w:color="auto"/>
        <w:bottom w:val="none" w:sz="0" w:space="0" w:color="auto"/>
        <w:right w:val="none" w:sz="0" w:space="0" w:color="auto"/>
      </w:divBdr>
    </w:div>
    <w:div w:id="853347394">
      <w:bodyDiv w:val="1"/>
      <w:marLeft w:val="0"/>
      <w:marRight w:val="0"/>
      <w:marTop w:val="0"/>
      <w:marBottom w:val="0"/>
      <w:divBdr>
        <w:top w:val="none" w:sz="0" w:space="0" w:color="auto"/>
        <w:left w:val="none" w:sz="0" w:space="0" w:color="auto"/>
        <w:bottom w:val="none" w:sz="0" w:space="0" w:color="auto"/>
        <w:right w:val="none" w:sz="0" w:space="0" w:color="auto"/>
      </w:divBdr>
    </w:div>
    <w:div w:id="861939107">
      <w:bodyDiv w:val="1"/>
      <w:marLeft w:val="0"/>
      <w:marRight w:val="0"/>
      <w:marTop w:val="0"/>
      <w:marBottom w:val="0"/>
      <w:divBdr>
        <w:top w:val="none" w:sz="0" w:space="0" w:color="auto"/>
        <w:left w:val="none" w:sz="0" w:space="0" w:color="auto"/>
        <w:bottom w:val="none" w:sz="0" w:space="0" w:color="auto"/>
        <w:right w:val="none" w:sz="0" w:space="0" w:color="auto"/>
      </w:divBdr>
    </w:div>
    <w:div w:id="865677921">
      <w:bodyDiv w:val="1"/>
      <w:marLeft w:val="0"/>
      <w:marRight w:val="0"/>
      <w:marTop w:val="0"/>
      <w:marBottom w:val="0"/>
      <w:divBdr>
        <w:top w:val="none" w:sz="0" w:space="0" w:color="auto"/>
        <w:left w:val="none" w:sz="0" w:space="0" w:color="auto"/>
        <w:bottom w:val="none" w:sz="0" w:space="0" w:color="auto"/>
        <w:right w:val="none" w:sz="0" w:space="0" w:color="auto"/>
      </w:divBdr>
    </w:div>
    <w:div w:id="889264570">
      <w:bodyDiv w:val="1"/>
      <w:marLeft w:val="0"/>
      <w:marRight w:val="0"/>
      <w:marTop w:val="0"/>
      <w:marBottom w:val="0"/>
      <w:divBdr>
        <w:top w:val="none" w:sz="0" w:space="0" w:color="auto"/>
        <w:left w:val="none" w:sz="0" w:space="0" w:color="auto"/>
        <w:bottom w:val="none" w:sz="0" w:space="0" w:color="auto"/>
        <w:right w:val="none" w:sz="0" w:space="0" w:color="auto"/>
      </w:divBdr>
    </w:div>
    <w:div w:id="889927402">
      <w:bodyDiv w:val="1"/>
      <w:marLeft w:val="0"/>
      <w:marRight w:val="0"/>
      <w:marTop w:val="0"/>
      <w:marBottom w:val="0"/>
      <w:divBdr>
        <w:top w:val="none" w:sz="0" w:space="0" w:color="auto"/>
        <w:left w:val="none" w:sz="0" w:space="0" w:color="auto"/>
        <w:bottom w:val="none" w:sz="0" w:space="0" w:color="auto"/>
        <w:right w:val="none" w:sz="0" w:space="0" w:color="auto"/>
      </w:divBdr>
    </w:div>
    <w:div w:id="909927158">
      <w:bodyDiv w:val="1"/>
      <w:marLeft w:val="0"/>
      <w:marRight w:val="0"/>
      <w:marTop w:val="0"/>
      <w:marBottom w:val="0"/>
      <w:divBdr>
        <w:top w:val="none" w:sz="0" w:space="0" w:color="auto"/>
        <w:left w:val="none" w:sz="0" w:space="0" w:color="auto"/>
        <w:bottom w:val="none" w:sz="0" w:space="0" w:color="auto"/>
        <w:right w:val="none" w:sz="0" w:space="0" w:color="auto"/>
      </w:divBdr>
    </w:div>
    <w:div w:id="915432408">
      <w:bodyDiv w:val="1"/>
      <w:marLeft w:val="0"/>
      <w:marRight w:val="0"/>
      <w:marTop w:val="0"/>
      <w:marBottom w:val="0"/>
      <w:divBdr>
        <w:top w:val="none" w:sz="0" w:space="0" w:color="auto"/>
        <w:left w:val="none" w:sz="0" w:space="0" w:color="auto"/>
        <w:bottom w:val="none" w:sz="0" w:space="0" w:color="auto"/>
        <w:right w:val="none" w:sz="0" w:space="0" w:color="auto"/>
      </w:divBdr>
    </w:div>
    <w:div w:id="915553368">
      <w:bodyDiv w:val="1"/>
      <w:marLeft w:val="0"/>
      <w:marRight w:val="0"/>
      <w:marTop w:val="0"/>
      <w:marBottom w:val="0"/>
      <w:divBdr>
        <w:top w:val="none" w:sz="0" w:space="0" w:color="auto"/>
        <w:left w:val="none" w:sz="0" w:space="0" w:color="auto"/>
        <w:bottom w:val="none" w:sz="0" w:space="0" w:color="auto"/>
        <w:right w:val="none" w:sz="0" w:space="0" w:color="auto"/>
      </w:divBdr>
    </w:div>
    <w:div w:id="1032651602">
      <w:bodyDiv w:val="1"/>
      <w:marLeft w:val="0"/>
      <w:marRight w:val="0"/>
      <w:marTop w:val="0"/>
      <w:marBottom w:val="0"/>
      <w:divBdr>
        <w:top w:val="none" w:sz="0" w:space="0" w:color="auto"/>
        <w:left w:val="none" w:sz="0" w:space="0" w:color="auto"/>
        <w:bottom w:val="none" w:sz="0" w:space="0" w:color="auto"/>
        <w:right w:val="none" w:sz="0" w:space="0" w:color="auto"/>
      </w:divBdr>
    </w:div>
    <w:div w:id="1036541513">
      <w:bodyDiv w:val="1"/>
      <w:marLeft w:val="0"/>
      <w:marRight w:val="0"/>
      <w:marTop w:val="0"/>
      <w:marBottom w:val="0"/>
      <w:divBdr>
        <w:top w:val="none" w:sz="0" w:space="0" w:color="auto"/>
        <w:left w:val="none" w:sz="0" w:space="0" w:color="auto"/>
        <w:bottom w:val="none" w:sz="0" w:space="0" w:color="auto"/>
        <w:right w:val="none" w:sz="0" w:space="0" w:color="auto"/>
      </w:divBdr>
    </w:div>
    <w:div w:id="1039476720">
      <w:bodyDiv w:val="1"/>
      <w:marLeft w:val="0"/>
      <w:marRight w:val="0"/>
      <w:marTop w:val="0"/>
      <w:marBottom w:val="0"/>
      <w:divBdr>
        <w:top w:val="none" w:sz="0" w:space="0" w:color="auto"/>
        <w:left w:val="none" w:sz="0" w:space="0" w:color="auto"/>
        <w:bottom w:val="none" w:sz="0" w:space="0" w:color="auto"/>
        <w:right w:val="none" w:sz="0" w:space="0" w:color="auto"/>
      </w:divBdr>
    </w:div>
    <w:div w:id="1096291962">
      <w:bodyDiv w:val="1"/>
      <w:marLeft w:val="0"/>
      <w:marRight w:val="0"/>
      <w:marTop w:val="0"/>
      <w:marBottom w:val="0"/>
      <w:divBdr>
        <w:top w:val="none" w:sz="0" w:space="0" w:color="auto"/>
        <w:left w:val="none" w:sz="0" w:space="0" w:color="auto"/>
        <w:bottom w:val="none" w:sz="0" w:space="0" w:color="auto"/>
        <w:right w:val="none" w:sz="0" w:space="0" w:color="auto"/>
      </w:divBdr>
    </w:div>
    <w:div w:id="1096488079">
      <w:bodyDiv w:val="1"/>
      <w:marLeft w:val="0"/>
      <w:marRight w:val="0"/>
      <w:marTop w:val="0"/>
      <w:marBottom w:val="0"/>
      <w:divBdr>
        <w:top w:val="none" w:sz="0" w:space="0" w:color="auto"/>
        <w:left w:val="none" w:sz="0" w:space="0" w:color="auto"/>
        <w:bottom w:val="none" w:sz="0" w:space="0" w:color="auto"/>
        <w:right w:val="none" w:sz="0" w:space="0" w:color="auto"/>
      </w:divBdr>
    </w:div>
    <w:div w:id="1102843574">
      <w:bodyDiv w:val="1"/>
      <w:marLeft w:val="0"/>
      <w:marRight w:val="0"/>
      <w:marTop w:val="0"/>
      <w:marBottom w:val="0"/>
      <w:divBdr>
        <w:top w:val="none" w:sz="0" w:space="0" w:color="auto"/>
        <w:left w:val="none" w:sz="0" w:space="0" w:color="auto"/>
        <w:bottom w:val="none" w:sz="0" w:space="0" w:color="auto"/>
        <w:right w:val="none" w:sz="0" w:space="0" w:color="auto"/>
      </w:divBdr>
    </w:div>
    <w:div w:id="1118911483">
      <w:bodyDiv w:val="1"/>
      <w:marLeft w:val="0"/>
      <w:marRight w:val="0"/>
      <w:marTop w:val="0"/>
      <w:marBottom w:val="0"/>
      <w:divBdr>
        <w:top w:val="none" w:sz="0" w:space="0" w:color="auto"/>
        <w:left w:val="none" w:sz="0" w:space="0" w:color="auto"/>
        <w:bottom w:val="none" w:sz="0" w:space="0" w:color="auto"/>
        <w:right w:val="none" w:sz="0" w:space="0" w:color="auto"/>
      </w:divBdr>
    </w:div>
    <w:div w:id="1188520203">
      <w:bodyDiv w:val="1"/>
      <w:marLeft w:val="0"/>
      <w:marRight w:val="0"/>
      <w:marTop w:val="0"/>
      <w:marBottom w:val="0"/>
      <w:divBdr>
        <w:top w:val="none" w:sz="0" w:space="0" w:color="auto"/>
        <w:left w:val="none" w:sz="0" w:space="0" w:color="auto"/>
        <w:bottom w:val="none" w:sz="0" w:space="0" w:color="auto"/>
        <w:right w:val="none" w:sz="0" w:space="0" w:color="auto"/>
      </w:divBdr>
    </w:div>
    <w:div w:id="1189679189">
      <w:bodyDiv w:val="1"/>
      <w:marLeft w:val="0"/>
      <w:marRight w:val="0"/>
      <w:marTop w:val="0"/>
      <w:marBottom w:val="0"/>
      <w:divBdr>
        <w:top w:val="none" w:sz="0" w:space="0" w:color="auto"/>
        <w:left w:val="none" w:sz="0" w:space="0" w:color="auto"/>
        <w:bottom w:val="none" w:sz="0" w:space="0" w:color="auto"/>
        <w:right w:val="none" w:sz="0" w:space="0" w:color="auto"/>
      </w:divBdr>
    </w:div>
    <w:div w:id="1201286080">
      <w:bodyDiv w:val="1"/>
      <w:marLeft w:val="0"/>
      <w:marRight w:val="0"/>
      <w:marTop w:val="0"/>
      <w:marBottom w:val="0"/>
      <w:divBdr>
        <w:top w:val="none" w:sz="0" w:space="0" w:color="auto"/>
        <w:left w:val="none" w:sz="0" w:space="0" w:color="auto"/>
        <w:bottom w:val="none" w:sz="0" w:space="0" w:color="auto"/>
        <w:right w:val="none" w:sz="0" w:space="0" w:color="auto"/>
      </w:divBdr>
    </w:div>
    <w:div w:id="1210843653">
      <w:bodyDiv w:val="1"/>
      <w:marLeft w:val="0"/>
      <w:marRight w:val="0"/>
      <w:marTop w:val="0"/>
      <w:marBottom w:val="0"/>
      <w:divBdr>
        <w:top w:val="none" w:sz="0" w:space="0" w:color="auto"/>
        <w:left w:val="none" w:sz="0" w:space="0" w:color="auto"/>
        <w:bottom w:val="none" w:sz="0" w:space="0" w:color="auto"/>
        <w:right w:val="none" w:sz="0" w:space="0" w:color="auto"/>
      </w:divBdr>
    </w:div>
    <w:div w:id="1220750415">
      <w:bodyDiv w:val="1"/>
      <w:marLeft w:val="0"/>
      <w:marRight w:val="0"/>
      <w:marTop w:val="0"/>
      <w:marBottom w:val="0"/>
      <w:divBdr>
        <w:top w:val="none" w:sz="0" w:space="0" w:color="auto"/>
        <w:left w:val="none" w:sz="0" w:space="0" w:color="auto"/>
        <w:bottom w:val="none" w:sz="0" w:space="0" w:color="auto"/>
        <w:right w:val="none" w:sz="0" w:space="0" w:color="auto"/>
      </w:divBdr>
    </w:div>
    <w:div w:id="1286042387">
      <w:bodyDiv w:val="1"/>
      <w:marLeft w:val="0"/>
      <w:marRight w:val="0"/>
      <w:marTop w:val="0"/>
      <w:marBottom w:val="0"/>
      <w:divBdr>
        <w:top w:val="none" w:sz="0" w:space="0" w:color="auto"/>
        <w:left w:val="none" w:sz="0" w:space="0" w:color="auto"/>
        <w:bottom w:val="none" w:sz="0" w:space="0" w:color="auto"/>
        <w:right w:val="none" w:sz="0" w:space="0" w:color="auto"/>
      </w:divBdr>
    </w:div>
    <w:div w:id="1319773009">
      <w:bodyDiv w:val="1"/>
      <w:marLeft w:val="0"/>
      <w:marRight w:val="0"/>
      <w:marTop w:val="0"/>
      <w:marBottom w:val="0"/>
      <w:divBdr>
        <w:top w:val="none" w:sz="0" w:space="0" w:color="auto"/>
        <w:left w:val="none" w:sz="0" w:space="0" w:color="auto"/>
        <w:bottom w:val="none" w:sz="0" w:space="0" w:color="auto"/>
        <w:right w:val="none" w:sz="0" w:space="0" w:color="auto"/>
      </w:divBdr>
    </w:div>
    <w:div w:id="1355575730">
      <w:bodyDiv w:val="1"/>
      <w:marLeft w:val="0"/>
      <w:marRight w:val="0"/>
      <w:marTop w:val="0"/>
      <w:marBottom w:val="0"/>
      <w:divBdr>
        <w:top w:val="none" w:sz="0" w:space="0" w:color="auto"/>
        <w:left w:val="none" w:sz="0" w:space="0" w:color="auto"/>
        <w:bottom w:val="none" w:sz="0" w:space="0" w:color="auto"/>
        <w:right w:val="none" w:sz="0" w:space="0" w:color="auto"/>
      </w:divBdr>
    </w:div>
    <w:div w:id="1386829278">
      <w:bodyDiv w:val="1"/>
      <w:marLeft w:val="0"/>
      <w:marRight w:val="0"/>
      <w:marTop w:val="0"/>
      <w:marBottom w:val="0"/>
      <w:divBdr>
        <w:top w:val="none" w:sz="0" w:space="0" w:color="auto"/>
        <w:left w:val="none" w:sz="0" w:space="0" w:color="auto"/>
        <w:bottom w:val="none" w:sz="0" w:space="0" w:color="auto"/>
        <w:right w:val="none" w:sz="0" w:space="0" w:color="auto"/>
      </w:divBdr>
    </w:div>
    <w:div w:id="1404372485">
      <w:bodyDiv w:val="1"/>
      <w:marLeft w:val="0"/>
      <w:marRight w:val="0"/>
      <w:marTop w:val="0"/>
      <w:marBottom w:val="0"/>
      <w:divBdr>
        <w:top w:val="none" w:sz="0" w:space="0" w:color="auto"/>
        <w:left w:val="none" w:sz="0" w:space="0" w:color="auto"/>
        <w:bottom w:val="none" w:sz="0" w:space="0" w:color="auto"/>
        <w:right w:val="none" w:sz="0" w:space="0" w:color="auto"/>
      </w:divBdr>
    </w:div>
    <w:div w:id="1453599130">
      <w:bodyDiv w:val="1"/>
      <w:marLeft w:val="0"/>
      <w:marRight w:val="0"/>
      <w:marTop w:val="0"/>
      <w:marBottom w:val="0"/>
      <w:divBdr>
        <w:top w:val="none" w:sz="0" w:space="0" w:color="auto"/>
        <w:left w:val="none" w:sz="0" w:space="0" w:color="auto"/>
        <w:bottom w:val="none" w:sz="0" w:space="0" w:color="auto"/>
        <w:right w:val="none" w:sz="0" w:space="0" w:color="auto"/>
      </w:divBdr>
    </w:div>
    <w:div w:id="1468359570">
      <w:bodyDiv w:val="1"/>
      <w:marLeft w:val="0"/>
      <w:marRight w:val="0"/>
      <w:marTop w:val="0"/>
      <w:marBottom w:val="0"/>
      <w:divBdr>
        <w:top w:val="none" w:sz="0" w:space="0" w:color="auto"/>
        <w:left w:val="none" w:sz="0" w:space="0" w:color="auto"/>
        <w:bottom w:val="none" w:sz="0" w:space="0" w:color="auto"/>
        <w:right w:val="none" w:sz="0" w:space="0" w:color="auto"/>
      </w:divBdr>
    </w:div>
    <w:div w:id="1501432630">
      <w:bodyDiv w:val="1"/>
      <w:marLeft w:val="0"/>
      <w:marRight w:val="0"/>
      <w:marTop w:val="0"/>
      <w:marBottom w:val="0"/>
      <w:divBdr>
        <w:top w:val="none" w:sz="0" w:space="0" w:color="auto"/>
        <w:left w:val="none" w:sz="0" w:space="0" w:color="auto"/>
        <w:bottom w:val="none" w:sz="0" w:space="0" w:color="auto"/>
        <w:right w:val="none" w:sz="0" w:space="0" w:color="auto"/>
      </w:divBdr>
    </w:div>
    <w:div w:id="1546329250">
      <w:bodyDiv w:val="1"/>
      <w:marLeft w:val="0"/>
      <w:marRight w:val="0"/>
      <w:marTop w:val="0"/>
      <w:marBottom w:val="0"/>
      <w:divBdr>
        <w:top w:val="none" w:sz="0" w:space="0" w:color="auto"/>
        <w:left w:val="none" w:sz="0" w:space="0" w:color="auto"/>
        <w:bottom w:val="none" w:sz="0" w:space="0" w:color="auto"/>
        <w:right w:val="none" w:sz="0" w:space="0" w:color="auto"/>
      </w:divBdr>
    </w:div>
    <w:div w:id="1549488987">
      <w:bodyDiv w:val="1"/>
      <w:marLeft w:val="0"/>
      <w:marRight w:val="0"/>
      <w:marTop w:val="0"/>
      <w:marBottom w:val="0"/>
      <w:divBdr>
        <w:top w:val="none" w:sz="0" w:space="0" w:color="auto"/>
        <w:left w:val="none" w:sz="0" w:space="0" w:color="auto"/>
        <w:bottom w:val="none" w:sz="0" w:space="0" w:color="auto"/>
        <w:right w:val="none" w:sz="0" w:space="0" w:color="auto"/>
      </w:divBdr>
    </w:div>
    <w:div w:id="1579944154">
      <w:bodyDiv w:val="1"/>
      <w:marLeft w:val="0"/>
      <w:marRight w:val="0"/>
      <w:marTop w:val="0"/>
      <w:marBottom w:val="0"/>
      <w:divBdr>
        <w:top w:val="none" w:sz="0" w:space="0" w:color="auto"/>
        <w:left w:val="none" w:sz="0" w:space="0" w:color="auto"/>
        <w:bottom w:val="none" w:sz="0" w:space="0" w:color="auto"/>
        <w:right w:val="none" w:sz="0" w:space="0" w:color="auto"/>
      </w:divBdr>
    </w:div>
    <w:div w:id="1665813438">
      <w:bodyDiv w:val="1"/>
      <w:marLeft w:val="0"/>
      <w:marRight w:val="0"/>
      <w:marTop w:val="0"/>
      <w:marBottom w:val="0"/>
      <w:divBdr>
        <w:top w:val="none" w:sz="0" w:space="0" w:color="auto"/>
        <w:left w:val="none" w:sz="0" w:space="0" w:color="auto"/>
        <w:bottom w:val="none" w:sz="0" w:space="0" w:color="auto"/>
        <w:right w:val="none" w:sz="0" w:space="0" w:color="auto"/>
      </w:divBdr>
    </w:div>
    <w:div w:id="1678800014">
      <w:bodyDiv w:val="1"/>
      <w:marLeft w:val="0"/>
      <w:marRight w:val="0"/>
      <w:marTop w:val="0"/>
      <w:marBottom w:val="0"/>
      <w:divBdr>
        <w:top w:val="none" w:sz="0" w:space="0" w:color="auto"/>
        <w:left w:val="none" w:sz="0" w:space="0" w:color="auto"/>
        <w:bottom w:val="none" w:sz="0" w:space="0" w:color="auto"/>
        <w:right w:val="none" w:sz="0" w:space="0" w:color="auto"/>
      </w:divBdr>
    </w:div>
    <w:div w:id="1678920602">
      <w:bodyDiv w:val="1"/>
      <w:marLeft w:val="0"/>
      <w:marRight w:val="0"/>
      <w:marTop w:val="0"/>
      <w:marBottom w:val="0"/>
      <w:divBdr>
        <w:top w:val="none" w:sz="0" w:space="0" w:color="auto"/>
        <w:left w:val="none" w:sz="0" w:space="0" w:color="auto"/>
        <w:bottom w:val="none" w:sz="0" w:space="0" w:color="auto"/>
        <w:right w:val="none" w:sz="0" w:space="0" w:color="auto"/>
      </w:divBdr>
    </w:div>
    <w:div w:id="1697346056">
      <w:bodyDiv w:val="1"/>
      <w:marLeft w:val="0"/>
      <w:marRight w:val="0"/>
      <w:marTop w:val="0"/>
      <w:marBottom w:val="0"/>
      <w:divBdr>
        <w:top w:val="none" w:sz="0" w:space="0" w:color="auto"/>
        <w:left w:val="none" w:sz="0" w:space="0" w:color="auto"/>
        <w:bottom w:val="none" w:sz="0" w:space="0" w:color="auto"/>
        <w:right w:val="none" w:sz="0" w:space="0" w:color="auto"/>
      </w:divBdr>
    </w:div>
    <w:div w:id="1764837778">
      <w:bodyDiv w:val="1"/>
      <w:marLeft w:val="0"/>
      <w:marRight w:val="0"/>
      <w:marTop w:val="0"/>
      <w:marBottom w:val="0"/>
      <w:divBdr>
        <w:top w:val="none" w:sz="0" w:space="0" w:color="auto"/>
        <w:left w:val="none" w:sz="0" w:space="0" w:color="auto"/>
        <w:bottom w:val="none" w:sz="0" w:space="0" w:color="auto"/>
        <w:right w:val="none" w:sz="0" w:space="0" w:color="auto"/>
      </w:divBdr>
    </w:div>
    <w:div w:id="1789087448">
      <w:bodyDiv w:val="1"/>
      <w:marLeft w:val="0"/>
      <w:marRight w:val="0"/>
      <w:marTop w:val="0"/>
      <w:marBottom w:val="0"/>
      <w:divBdr>
        <w:top w:val="none" w:sz="0" w:space="0" w:color="auto"/>
        <w:left w:val="none" w:sz="0" w:space="0" w:color="auto"/>
        <w:bottom w:val="none" w:sz="0" w:space="0" w:color="auto"/>
        <w:right w:val="none" w:sz="0" w:space="0" w:color="auto"/>
      </w:divBdr>
    </w:div>
    <w:div w:id="1796022996">
      <w:bodyDiv w:val="1"/>
      <w:marLeft w:val="0"/>
      <w:marRight w:val="0"/>
      <w:marTop w:val="0"/>
      <w:marBottom w:val="0"/>
      <w:divBdr>
        <w:top w:val="none" w:sz="0" w:space="0" w:color="auto"/>
        <w:left w:val="none" w:sz="0" w:space="0" w:color="auto"/>
        <w:bottom w:val="none" w:sz="0" w:space="0" w:color="auto"/>
        <w:right w:val="none" w:sz="0" w:space="0" w:color="auto"/>
      </w:divBdr>
    </w:div>
    <w:div w:id="1891765629">
      <w:bodyDiv w:val="1"/>
      <w:marLeft w:val="0"/>
      <w:marRight w:val="0"/>
      <w:marTop w:val="0"/>
      <w:marBottom w:val="0"/>
      <w:divBdr>
        <w:top w:val="none" w:sz="0" w:space="0" w:color="auto"/>
        <w:left w:val="none" w:sz="0" w:space="0" w:color="auto"/>
        <w:bottom w:val="none" w:sz="0" w:space="0" w:color="auto"/>
        <w:right w:val="none" w:sz="0" w:space="0" w:color="auto"/>
      </w:divBdr>
    </w:div>
    <w:div w:id="1907760089">
      <w:bodyDiv w:val="1"/>
      <w:marLeft w:val="0"/>
      <w:marRight w:val="0"/>
      <w:marTop w:val="0"/>
      <w:marBottom w:val="0"/>
      <w:divBdr>
        <w:top w:val="none" w:sz="0" w:space="0" w:color="auto"/>
        <w:left w:val="none" w:sz="0" w:space="0" w:color="auto"/>
        <w:bottom w:val="none" w:sz="0" w:space="0" w:color="auto"/>
        <w:right w:val="none" w:sz="0" w:space="0" w:color="auto"/>
      </w:divBdr>
    </w:div>
    <w:div w:id="1912615321">
      <w:bodyDiv w:val="1"/>
      <w:marLeft w:val="0"/>
      <w:marRight w:val="0"/>
      <w:marTop w:val="0"/>
      <w:marBottom w:val="0"/>
      <w:divBdr>
        <w:top w:val="none" w:sz="0" w:space="0" w:color="auto"/>
        <w:left w:val="none" w:sz="0" w:space="0" w:color="auto"/>
        <w:bottom w:val="none" w:sz="0" w:space="0" w:color="auto"/>
        <w:right w:val="none" w:sz="0" w:space="0" w:color="auto"/>
      </w:divBdr>
    </w:div>
    <w:div w:id="1916889294">
      <w:bodyDiv w:val="1"/>
      <w:marLeft w:val="0"/>
      <w:marRight w:val="0"/>
      <w:marTop w:val="0"/>
      <w:marBottom w:val="0"/>
      <w:divBdr>
        <w:top w:val="none" w:sz="0" w:space="0" w:color="auto"/>
        <w:left w:val="none" w:sz="0" w:space="0" w:color="auto"/>
        <w:bottom w:val="none" w:sz="0" w:space="0" w:color="auto"/>
        <w:right w:val="none" w:sz="0" w:space="0" w:color="auto"/>
      </w:divBdr>
    </w:div>
    <w:div w:id="1945383172">
      <w:bodyDiv w:val="1"/>
      <w:marLeft w:val="0"/>
      <w:marRight w:val="0"/>
      <w:marTop w:val="0"/>
      <w:marBottom w:val="0"/>
      <w:divBdr>
        <w:top w:val="none" w:sz="0" w:space="0" w:color="auto"/>
        <w:left w:val="none" w:sz="0" w:space="0" w:color="auto"/>
        <w:bottom w:val="none" w:sz="0" w:space="0" w:color="auto"/>
        <w:right w:val="none" w:sz="0" w:space="0" w:color="auto"/>
      </w:divBdr>
    </w:div>
    <w:div w:id="1967197521">
      <w:bodyDiv w:val="1"/>
      <w:marLeft w:val="0"/>
      <w:marRight w:val="0"/>
      <w:marTop w:val="0"/>
      <w:marBottom w:val="0"/>
      <w:divBdr>
        <w:top w:val="none" w:sz="0" w:space="0" w:color="auto"/>
        <w:left w:val="none" w:sz="0" w:space="0" w:color="auto"/>
        <w:bottom w:val="none" w:sz="0" w:space="0" w:color="auto"/>
        <w:right w:val="none" w:sz="0" w:space="0" w:color="auto"/>
      </w:divBdr>
    </w:div>
    <w:div w:id="1974363722">
      <w:bodyDiv w:val="1"/>
      <w:marLeft w:val="0"/>
      <w:marRight w:val="0"/>
      <w:marTop w:val="0"/>
      <w:marBottom w:val="0"/>
      <w:divBdr>
        <w:top w:val="none" w:sz="0" w:space="0" w:color="auto"/>
        <w:left w:val="none" w:sz="0" w:space="0" w:color="auto"/>
        <w:bottom w:val="none" w:sz="0" w:space="0" w:color="auto"/>
        <w:right w:val="none" w:sz="0" w:space="0" w:color="auto"/>
      </w:divBdr>
    </w:div>
    <w:div w:id="1996107848">
      <w:bodyDiv w:val="1"/>
      <w:marLeft w:val="0"/>
      <w:marRight w:val="0"/>
      <w:marTop w:val="0"/>
      <w:marBottom w:val="0"/>
      <w:divBdr>
        <w:top w:val="none" w:sz="0" w:space="0" w:color="auto"/>
        <w:left w:val="none" w:sz="0" w:space="0" w:color="auto"/>
        <w:bottom w:val="none" w:sz="0" w:space="0" w:color="auto"/>
        <w:right w:val="none" w:sz="0" w:space="0" w:color="auto"/>
      </w:divBdr>
    </w:div>
    <w:div w:id="1997295578">
      <w:bodyDiv w:val="1"/>
      <w:marLeft w:val="0"/>
      <w:marRight w:val="0"/>
      <w:marTop w:val="0"/>
      <w:marBottom w:val="0"/>
      <w:divBdr>
        <w:top w:val="none" w:sz="0" w:space="0" w:color="auto"/>
        <w:left w:val="none" w:sz="0" w:space="0" w:color="auto"/>
        <w:bottom w:val="none" w:sz="0" w:space="0" w:color="auto"/>
        <w:right w:val="none" w:sz="0" w:space="0" w:color="auto"/>
      </w:divBdr>
    </w:div>
    <w:div w:id="2038506917">
      <w:bodyDiv w:val="1"/>
      <w:marLeft w:val="0"/>
      <w:marRight w:val="0"/>
      <w:marTop w:val="0"/>
      <w:marBottom w:val="0"/>
      <w:divBdr>
        <w:top w:val="none" w:sz="0" w:space="0" w:color="auto"/>
        <w:left w:val="none" w:sz="0" w:space="0" w:color="auto"/>
        <w:bottom w:val="none" w:sz="0" w:space="0" w:color="auto"/>
        <w:right w:val="none" w:sz="0" w:space="0" w:color="auto"/>
      </w:divBdr>
    </w:div>
    <w:div w:id="2054423792">
      <w:bodyDiv w:val="1"/>
      <w:marLeft w:val="0"/>
      <w:marRight w:val="0"/>
      <w:marTop w:val="0"/>
      <w:marBottom w:val="0"/>
      <w:divBdr>
        <w:top w:val="none" w:sz="0" w:space="0" w:color="auto"/>
        <w:left w:val="none" w:sz="0" w:space="0" w:color="auto"/>
        <w:bottom w:val="none" w:sz="0" w:space="0" w:color="auto"/>
        <w:right w:val="none" w:sz="0" w:space="0" w:color="auto"/>
      </w:divBdr>
    </w:div>
    <w:div w:id="2055039213">
      <w:bodyDiv w:val="1"/>
      <w:marLeft w:val="0"/>
      <w:marRight w:val="0"/>
      <w:marTop w:val="0"/>
      <w:marBottom w:val="0"/>
      <w:divBdr>
        <w:top w:val="none" w:sz="0" w:space="0" w:color="auto"/>
        <w:left w:val="none" w:sz="0" w:space="0" w:color="auto"/>
        <w:bottom w:val="none" w:sz="0" w:space="0" w:color="auto"/>
        <w:right w:val="none" w:sz="0" w:space="0" w:color="auto"/>
      </w:divBdr>
    </w:div>
    <w:div w:id="2088375884">
      <w:bodyDiv w:val="1"/>
      <w:marLeft w:val="0"/>
      <w:marRight w:val="0"/>
      <w:marTop w:val="0"/>
      <w:marBottom w:val="0"/>
      <w:divBdr>
        <w:top w:val="none" w:sz="0" w:space="0" w:color="auto"/>
        <w:left w:val="none" w:sz="0" w:space="0" w:color="auto"/>
        <w:bottom w:val="none" w:sz="0" w:space="0" w:color="auto"/>
        <w:right w:val="none" w:sz="0" w:space="0" w:color="auto"/>
      </w:divBdr>
    </w:div>
    <w:div w:id="2124494543">
      <w:bodyDiv w:val="1"/>
      <w:marLeft w:val="0"/>
      <w:marRight w:val="0"/>
      <w:marTop w:val="0"/>
      <w:marBottom w:val="0"/>
      <w:divBdr>
        <w:top w:val="none" w:sz="0" w:space="0" w:color="auto"/>
        <w:left w:val="none" w:sz="0" w:space="0" w:color="auto"/>
        <w:bottom w:val="none" w:sz="0" w:space="0" w:color="auto"/>
        <w:right w:val="none" w:sz="0" w:space="0" w:color="auto"/>
      </w:divBdr>
    </w:div>
    <w:div w:id="2124494790">
      <w:bodyDiv w:val="1"/>
      <w:marLeft w:val="0"/>
      <w:marRight w:val="0"/>
      <w:marTop w:val="0"/>
      <w:marBottom w:val="0"/>
      <w:divBdr>
        <w:top w:val="none" w:sz="0" w:space="0" w:color="auto"/>
        <w:left w:val="none" w:sz="0" w:space="0" w:color="auto"/>
        <w:bottom w:val="none" w:sz="0" w:space="0" w:color="auto"/>
        <w:right w:val="none" w:sz="0" w:space="0" w:color="auto"/>
      </w:divBdr>
    </w:div>
    <w:div w:id="2129427685">
      <w:bodyDiv w:val="1"/>
      <w:marLeft w:val="0"/>
      <w:marRight w:val="0"/>
      <w:marTop w:val="0"/>
      <w:marBottom w:val="0"/>
      <w:divBdr>
        <w:top w:val="none" w:sz="0" w:space="0" w:color="auto"/>
        <w:left w:val="none" w:sz="0" w:space="0" w:color="auto"/>
        <w:bottom w:val="none" w:sz="0" w:space="0" w:color="auto"/>
        <w:right w:val="none" w:sz="0" w:space="0" w:color="auto"/>
      </w:divBdr>
    </w:div>
    <w:div w:id="2130583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8E8890-6F8A-4A97-B048-BADF6077C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F4DD767A</Template>
  <TotalTime>8</TotalTime>
  <Pages>1</Pages>
  <Words>336</Words>
  <Characters>1822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IN THE CITY COUNCIL OF THE CITY OF SAN LEANDRO</vt:lpstr>
    </vt:vector>
  </TitlesOfParts>
  <Company>City Of San Leandro</Company>
  <LinksUpToDate>false</LinksUpToDate>
  <CharactersWithSpaces>2154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THE CITY COUNCIL OF THE CITY OF SAN LEANDRO</dc:title>
  <dc:creator>Windows User</dc:creator>
  <cp:lastModifiedBy>Clancy, Kelly</cp:lastModifiedBy>
  <cp:revision>2</cp:revision>
  <cp:lastPrinted>2019-11-20T22:15:00Z</cp:lastPrinted>
  <dcterms:created xsi:type="dcterms:W3CDTF">2021-07-14T17:06:00Z</dcterms:created>
  <dcterms:modified xsi:type="dcterms:W3CDTF">2021-07-14T17:06:00Z</dcterms:modified>
</cp:coreProperties>
</file>